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08B0162" w14:textId="77777777" w:rsidR="00BA4E95" w:rsidRPr="0086360B" w:rsidRDefault="00BA4E95" w:rsidP="00BA4E95">
      <w:pPr>
        <w:rPr>
          <w:color w:val="FFFFFF" w:themeColor="background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1B8D69" wp14:editId="4F1D9D1D">
                <wp:simplePos x="0" y="0"/>
                <wp:positionH relativeFrom="column">
                  <wp:posOffset>-1006997</wp:posOffset>
                </wp:positionH>
                <wp:positionV relativeFrom="paragraph">
                  <wp:posOffset>-960699</wp:posOffset>
                </wp:positionV>
                <wp:extent cx="7639082" cy="10833824"/>
                <wp:effectExtent l="0" t="0" r="0" b="571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82" cy="1083382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B3BD3" w14:textId="77777777" w:rsidR="00BA4E95" w:rsidRDefault="00BA4E95" w:rsidP="00BA4E95">
                            <w:r>
                              <w:t xml:space="preserve">              </w:t>
                            </w:r>
                          </w:p>
                          <w:p w14:paraId="58D2E099" w14:textId="77777777" w:rsidR="00BA4E95" w:rsidRDefault="00BA4E95" w:rsidP="00BA4E95"/>
                          <w:p w14:paraId="2CFF2A58" w14:textId="77777777" w:rsidR="00BA4E95" w:rsidRDefault="00BA4E95" w:rsidP="00BA4E95">
                            <w:r>
                              <w:t xml:space="preserve">    </w:t>
                            </w:r>
                          </w:p>
                          <w:p w14:paraId="540846DD" w14:textId="77777777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</w:pPr>
                            <w:r>
                              <w:t xml:space="preserve">               </w:t>
                            </w:r>
                            <w:r w:rsidRPr="005803B2">
                              <w:rPr>
                                <w:rFonts w:ascii="Arial" w:hAnsi="Arial" w:cs="Arial"/>
                                <w:sz w:val="92"/>
                                <w:szCs w:val="92"/>
                              </w:rPr>
                              <w:t>Library</w:t>
                            </w:r>
                          </w:p>
                          <w:p w14:paraId="5C935E68" w14:textId="3CB38C64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 w:rsidRPr="0086360B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C99989F" w14:textId="77777777" w:rsidR="00BA4E95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4B80C143" w14:textId="77777777" w:rsidR="001411E3" w:rsidRDefault="00BA4E95" w:rsidP="001411E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B948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="005B208D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Finding current </w:t>
                            </w:r>
                            <w:r w:rsidR="002C140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book </w:t>
                            </w:r>
                            <w:r w:rsidR="005B208D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reviews</w:t>
                            </w:r>
                          </w:p>
                          <w:p w14:paraId="2582F558" w14:textId="77777777" w:rsidR="00F93794" w:rsidRPr="005803B2" w:rsidRDefault="00F93794" w:rsidP="001411E3">
                            <w:pPr>
                              <w:rPr>
                                <w:rFonts w:ascii="Arial" w:hAnsi="Arial" w:cs="Arial"/>
                                <w:color w:val="FFB948"/>
                                <w:sz w:val="52"/>
                                <w:szCs w:val="52"/>
                              </w:rPr>
                            </w:pPr>
                          </w:p>
                          <w:p w14:paraId="2C0AE7D1" w14:textId="77777777" w:rsidR="00BA4E95" w:rsidRPr="005803B2" w:rsidRDefault="00BA4E95" w:rsidP="00BA4E95">
                            <w:pPr>
                              <w:rPr>
                                <w:rFonts w:ascii="Arial" w:hAnsi="Arial" w:cs="Arial"/>
                                <w:color w:val="FFB948"/>
                                <w:sz w:val="52"/>
                                <w:szCs w:val="52"/>
                              </w:rPr>
                            </w:pPr>
                          </w:p>
                          <w:p w14:paraId="396C1544" w14:textId="77777777" w:rsidR="00BA4E95" w:rsidRDefault="00BA4E95" w:rsidP="00BA4E95"/>
                          <w:p w14:paraId="0278B177" w14:textId="77777777" w:rsidR="00BA4E95" w:rsidRDefault="00BA4E95" w:rsidP="00BA4E95"/>
                          <w:p w14:paraId="6B3CDAF3" w14:textId="77777777" w:rsidR="00BA4E95" w:rsidRDefault="00BA4E95" w:rsidP="00BA4E95"/>
                          <w:p w14:paraId="18A88961" w14:textId="77777777" w:rsidR="00BA4E95" w:rsidRDefault="00BA4E95" w:rsidP="00BA4E95"/>
                          <w:p w14:paraId="14AB046A" w14:textId="77777777" w:rsidR="00BA4E95" w:rsidRDefault="00BA4E95" w:rsidP="00BA4E95"/>
                          <w:p w14:paraId="7FD5167E" w14:textId="77777777" w:rsidR="00BA4E95" w:rsidRDefault="00BA4E95" w:rsidP="00BA4E95"/>
                          <w:p w14:paraId="2CCCE49F" w14:textId="77777777" w:rsidR="001F45E1" w:rsidRDefault="001F45E1" w:rsidP="00BA4E95"/>
                          <w:p w14:paraId="4B6B838C" w14:textId="77777777" w:rsidR="001F45E1" w:rsidRDefault="001F45E1" w:rsidP="00BA4E95"/>
                          <w:p w14:paraId="76A27F40" w14:textId="77777777" w:rsidR="00BA4E95" w:rsidRDefault="00BA4E95" w:rsidP="00BA4E95"/>
                          <w:p w14:paraId="52F8C1F2" w14:textId="77777777" w:rsidR="00BA4E95" w:rsidRDefault="00BA4E95" w:rsidP="00BA4E95"/>
                          <w:p w14:paraId="2C3538F5" w14:textId="77777777" w:rsidR="00BA4E95" w:rsidRDefault="00BA4E95" w:rsidP="00BA4E95"/>
                          <w:p w14:paraId="10D6D2E4" w14:textId="77777777" w:rsidR="00BA4E95" w:rsidRDefault="00BA4E95" w:rsidP="00BA4E95"/>
                          <w:p w14:paraId="1C653E09" w14:textId="77777777" w:rsidR="00BA4E95" w:rsidRDefault="00BA4E95" w:rsidP="00BA4E95"/>
                          <w:p w14:paraId="7309A480" w14:textId="77777777" w:rsidR="00BA4E95" w:rsidRDefault="00BA4E95" w:rsidP="00BA4E95"/>
                          <w:p w14:paraId="53F8BC68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br/>
                            </w:r>
                          </w:p>
                          <w:p w14:paraId="0860D001" w14:textId="77777777" w:rsidR="00BA4E95" w:rsidRDefault="00BA4E95" w:rsidP="00BA4E95"/>
                          <w:p w14:paraId="05187143" w14:textId="77777777" w:rsidR="00BA4E95" w:rsidRDefault="00BA4E95" w:rsidP="00BA4E95"/>
                          <w:p w14:paraId="15BDC1FA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                                                                                    </w:t>
                            </w:r>
                            <w:r w:rsidRPr="005803B2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BC754DC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90F48E0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A6B81C1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95DB4CA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AED5D9B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F2CF44D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AA50483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AB0DEC" w14:textId="77777777" w:rsidR="00BA4E95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8420BFF" w14:textId="77777777" w:rsidR="00BA4E95" w:rsidRPr="005803B2" w:rsidRDefault="00BA4E95" w:rsidP="00BA4E9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8D319BD" w14:textId="77777777" w:rsidR="00BA4E95" w:rsidRDefault="00BA4E95" w:rsidP="00BA4E95"/>
                          <w:p w14:paraId="558F5B46" w14:textId="77777777" w:rsidR="00BA4E95" w:rsidRDefault="00BA4E95" w:rsidP="00BA4E95"/>
                          <w:p w14:paraId="77AD70C1" w14:textId="77777777" w:rsidR="00BA4E95" w:rsidRDefault="00BA4E95" w:rsidP="00BA4E95"/>
                          <w:p w14:paraId="53CBA4A2" w14:textId="77777777" w:rsidR="00BA4E95" w:rsidRDefault="00BA4E95" w:rsidP="00BA4E95"/>
                          <w:p w14:paraId="4677B2E4" w14:textId="77777777" w:rsidR="00BA4E95" w:rsidRDefault="00BA4E95" w:rsidP="00BA4E95"/>
                          <w:p w14:paraId="7916BF13" w14:textId="77777777" w:rsidR="00BA4E95" w:rsidRDefault="00BA4E95" w:rsidP="00BA4E95"/>
                          <w:p w14:paraId="78AD2B78" w14:textId="77777777" w:rsidR="00BA4E95" w:rsidRDefault="00BA4E95" w:rsidP="00BA4E95"/>
                          <w:p w14:paraId="26698645" w14:textId="77777777" w:rsidR="00BA4E95" w:rsidRDefault="00BA4E95" w:rsidP="00BA4E95"/>
                          <w:p w14:paraId="3950B94B" w14:textId="77777777" w:rsidR="00BA4E95" w:rsidRDefault="00BA4E95" w:rsidP="00BA4E95"/>
                          <w:p w14:paraId="68E13CDF" w14:textId="77777777" w:rsidR="00BA4E95" w:rsidRDefault="00BA4E95" w:rsidP="00BA4E95"/>
                          <w:p w14:paraId="23E933EB" w14:textId="77777777" w:rsidR="00BA4E95" w:rsidRDefault="00BA4E95" w:rsidP="00BA4E95"/>
                          <w:p w14:paraId="44799058" w14:textId="77777777" w:rsidR="00BA4E95" w:rsidRDefault="00BA4E95" w:rsidP="00BA4E95"/>
                          <w:p w14:paraId="06A34EDF" w14:textId="77777777" w:rsidR="00BA4E95" w:rsidRDefault="00BA4E95" w:rsidP="00BA4E95"/>
                          <w:p w14:paraId="42157EC1" w14:textId="77777777" w:rsidR="00BA4E95" w:rsidRDefault="00BA4E95" w:rsidP="00BA4E95"/>
                          <w:p w14:paraId="4DAC7F5D" w14:textId="77777777" w:rsidR="00BA4E95" w:rsidRDefault="00BA4E95" w:rsidP="00BA4E95"/>
                          <w:p w14:paraId="6D9EF709" w14:textId="77777777" w:rsidR="00BA4E95" w:rsidRDefault="00BA4E95" w:rsidP="00BA4E95"/>
                          <w:p w14:paraId="067815D3" w14:textId="77777777" w:rsidR="00BA4E95" w:rsidRDefault="00BA4E95" w:rsidP="00BA4E95"/>
                          <w:p w14:paraId="47E9F560" w14:textId="77777777" w:rsidR="00BA4E95" w:rsidRDefault="00BA4E95" w:rsidP="00BA4E95"/>
                          <w:p w14:paraId="757746C7" w14:textId="77777777" w:rsidR="00BA4E95" w:rsidRDefault="00BA4E95" w:rsidP="00BA4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B8D69" id="Rectangle 2" o:spid="_x0000_s1026" style="position:absolute;margin-left:-79.3pt;margin-top:-75.65pt;width:601.5pt;height:85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PyAAAA&#10;AAAKAAD///////8AADhCSU0EDQAAAAAABAAAAFo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DbQAAAAAUmdodGxvbmcAAAm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FDhCSU0EDAAAAAAODgAAAAEA&#10;AABxAAAAoAAAAVQAANSAAAAN8gAYAAH/2P/tAAxBZG9iZV9DTQAB/+4ADkFkb2JlAGSAAAAAAf/b&#10;AIQADAgICAkIDAkJDBELCgsRFQ8MDA8VGBMTFRMTGBEMDAwMDAwRDAwMDAwMDAwMDAwMDAwMDAwM&#10;DAwMDAwMDAwMDAENCwsNDg0QDg4QFA4ODhQUDg4ODhQRDAwMDAwREQwMDAwMDBEMDAwMDAwMDAwM&#10;DAwMDAwMDAwMDAwMDAwMDAwM/8AAEQgAoABxAwEiAAIRAQMRAf/dAAQACP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y1pcQ&#10;1oLnOIa1rQSSSaAADiSsMv/Q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61/oq/SQz6rfr&#10;i7fncOmf1Dtj2Tktu8G/xPCJLDUH7cv4zsvbFz1A6N4v9YNq6e1kH5tlBeAD0mn5d92vVMemPSep&#10;TRtjcb6foaXhMdUfxL8OMTWkWxP7t7U83u/t12H/AB31Jp/WrnR238a/lOJ+CvlPVfGY8axZ/9H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H3b/oF/TQzsL9Mllu/WdP8Ald/997uy7g7ifLF0&#10;7y02sLV0Pb3QpSQ12SKxkk1HI9odHNfTMPwhfDX3h9Vf8R+t7bPb26tt27OhTE5idTOda8e+/wAG&#10;fGunWfF9UfbT0/8A4L6apuNauNfeY1becUx/Cr+FZ6vZN5h//9L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bcfQz9O831O/Ut2+7a3FtLNtSC9O7O4crA/JbbG21Ky61iGWVlTH888waXDJQ5Zr&#10;qMkUrTxHr/1NHpT0ruu6VnGt0/T0eOM6t4mKTEePRGbzHjWkvWeh/T1vU3qTb9ttGdGJ+pqz5aVO&#10;No9nVMxSJ8JvD9D76bY4bVjbS3iit4bcRwwwwxsihhgjbkjihijAaxrWgBrWgADAL+emle9931Wm&#10;ZmZzMzxmZnnMz7X2HrVis9NYxEco8n//0/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9U/6M&#10;P03P7a9jNY767hsfl91d7bpg0B1xDlubHtxty5ktNLLBIM8f9Svvmrt1PTLBHZSCuBXx/wDfH1RH&#10;dfUNfT22tnR2FfjxPCdfUjNvf0U6axnjFp1IfUP2c9P/AOHdkv3zXrjV3s/D7NGkzEf7ds29tYpL&#10;6T/p3IbLL6m53OaC3jh5L560pxuIx5v1DX+eX//U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9VH6AX0pHR9idyfq93Tpm&#10;W/3i+77W9qn3MXqbtnSL1l1vzcdmXggtu9RittMiljIcx1jeRn0yY/Lv389TTqauh6X21vh0sa2t&#10;Ef17VmNOk+2tZm8xynrpPOH0H9mvT/09HW9RbivHU/haWf6tZj6lo99oisTzjotHKXtvrrSNTuAR&#10;wp958PvXzXt54TD99jhGGw30+v8A/JGbD8Tea5+n/vEe9oa3zT73/9b5WF98Pg4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H1A/wCm8+kD/mvuB3K+svdmlF+idsLW77Y9qZbqHNFPv/cm&#10;mNm3trllI7EP0vRZ4bAHEOGqScHRYfgn3t9Rfy+w0fTWhb4tf+Lq4n/o6z/DrP8AavE2/wDVx5v2&#10;v7O9g+vvNb1FuI+HR/h6X9u0fHaP7NJiP9efJ9V2821bOKVwJFOXHwXyvuvlmfy5PomInm0+3OG/&#10;1KUkUdQObQDk6uK5GjWZmXQ0+MM1dhHZdWkrWjstR/i4LVn4dxFp83O3E5u//9D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9En+nJ+jb/v0+rPVf&#10;qN3XpPzPb36XdPtdY0h11Bms9V7wbojmsdlQMEoDZP6Vas1DWHOjJdBcxae5wpKF+PfeH1F/hfYK&#10;9o29sa2+ma2x4aNZzf2x1TNaY5TWbP1X7Tdg/wAS77PdteM6WzjMeU6tsxSP9WIm3stFPN90Ovg5&#10;XnkCa+4L5Rv4/i+nIa7bxqG3BAr6HDiBxcTRcvc8p/LwZj5mnW62/wDklTjhh7S7BcnR+d0NP5fe&#10;y32LJGuOHL0k+wGhWrqY+rX3tHcR0z8Xi//S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7QfoRfRp/51n9dWzdc3Lpf9Q7&#10;VfToyz7zb6M8PU07Uda0bUGx9tdq3GcOje691hsd5LbytLZ7OxvGEUK/N/ud6h/wL0xqaWjaK628&#10;mdKmOcROZ1LZ5/DXhE+FrUl+hfbP0/8A456lpq61c6G0xq3zymYn+HX8bYnHjWtofo0z/AfYV8g6&#10;ng+sbsfa7/Lk9p/YFrX8fxRa+7ubQTUAJIOB4AY4rl7nlP5eDMfM073cGO1Dhl9Rw5HzXG0vnt+L&#10;fp8rJXZEU3IfYz9hWrf/AHhqb3nV/9T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+jJ+g39Gv/nJ/&#10;0LbS3JuXSvkO6n1IPsu8m9zcQ9LUNP29qdgGdsdrXBdR7W2mkPbfyQSNDobu/vIzwXyF9zvUX+Pe&#10;p9XR0bZ0NnnRpicxNon+JaPff4YmOdaVl9ZfbLsH+Cemqa2rXGvu8at/OKzH8Ov4V44njFrWh7Rz&#10;OzMd5Ar821PB+g3WBrvwP83H/wAGqonnKLX/AHf8M3uH2grm6/7Eq8LQ0+3k3LeHN8Rz08h5Lh6f&#10;zz+Ldp8rIXZX/wC+Jn+Rn7CtW39/DX3ng//V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H3lf6b/AOjv/uS+lfV/qP3Xpfy2&#10;/wD6nNQhv9EfdQ5bzS+0G07iax2nCwSVdH/Vr19/qzywhs9s7T3EExtI+UvvF6i/xPv9ezaFs6Wx&#10;iYtjlOrfE39/RGKey3X5vpr7Tdg/w7sdu769cau9mJj2aVcxX/anNvbHR5PpFHAewL8n0+T9apyQ&#10;JT8XuWNTwYusbXBWOQ+Dn19lFRPNFgDdzc3V5/s4Fczcfl+lnxah70a5t3h/2rf/AAxgVxr/AN7D&#10;c0/lXX2cJG5WHn4e/ELS1P738WvvedX/1/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H2Gf6bX6TBt&#10;vZPcT6w91aZl1juHLcdsO1stzCRJDsnb+pMuN8a9aPcCHM1HV4INPa4Ucw6ZMPhlXzF97/Uv19/o&#10;elttbNNCI1tXH/WWr/DrPtrSZtPhP1I8n0J9nOwfR2mt6i168dbOnpf2Kz8do/tXjp/1J8JfWzpO&#10;Jj/yt+5tF+HV5v21da2dPknTkhy/Af7cljU8GLrI1oflPI5k1/8APVRPNFgbdmYiYfhoTy8DiuZr&#10;+H5ebMfNwah71YRd1I/EMa1/FRcjV4XiYbul8sfmVztMMu5bTxyhvli9aW7nN6WnzUbznD//0f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" stroked="f" strokeweight="2pt">
                <v:fill r:id="rId9" o:title="" recolor="t" rotate="t" type="frame"/>
                <v:textbox>
                  <w:txbxContent>
                    <w:p w14:paraId="3D1B3BD3" w14:textId="77777777" w:rsidR="00BA4E95" w:rsidRDefault="00BA4E95" w:rsidP="00BA4E95">
                      <w:r>
                        <w:t xml:space="preserve">              </w:t>
                      </w:r>
                    </w:p>
                    <w:p w14:paraId="58D2E099" w14:textId="77777777" w:rsidR="00BA4E95" w:rsidRDefault="00BA4E95" w:rsidP="00BA4E95"/>
                    <w:p w14:paraId="2CFF2A58" w14:textId="77777777" w:rsidR="00BA4E95" w:rsidRDefault="00BA4E95" w:rsidP="00BA4E95">
                      <w:r>
                        <w:t xml:space="preserve">    </w:t>
                      </w:r>
                    </w:p>
                    <w:p w14:paraId="540846DD" w14:textId="77777777" w:rsidR="00BA4E95" w:rsidRPr="005803B2" w:rsidRDefault="00BA4E95" w:rsidP="00BA4E95">
                      <w:pPr>
                        <w:rPr>
                          <w:rFonts w:ascii="Arial" w:hAnsi="Arial" w:cs="Arial"/>
                          <w:sz w:val="92"/>
                          <w:szCs w:val="92"/>
                        </w:rPr>
                      </w:pPr>
                      <w:r>
                        <w:t xml:space="preserve">               </w:t>
                      </w:r>
                      <w:r w:rsidRPr="005803B2">
                        <w:rPr>
                          <w:rFonts w:ascii="Arial" w:hAnsi="Arial" w:cs="Arial"/>
                          <w:sz w:val="92"/>
                          <w:szCs w:val="92"/>
                        </w:rPr>
                        <w:t>Library</w:t>
                      </w:r>
                    </w:p>
                    <w:p w14:paraId="5C935E68" w14:textId="3CB38C64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 w:rsidRPr="0086360B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C99989F" w14:textId="77777777" w:rsidR="00BA4E95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4B80C143" w14:textId="77777777" w:rsidR="001411E3" w:rsidRDefault="00BA4E95" w:rsidP="001411E3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B948"/>
                          <w:sz w:val="56"/>
                          <w:szCs w:val="56"/>
                        </w:rPr>
                        <w:t xml:space="preserve">     </w:t>
                      </w:r>
                      <w:r w:rsidR="005B208D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Finding current </w:t>
                      </w:r>
                      <w:r w:rsidR="002C140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book </w:t>
                      </w:r>
                      <w:r w:rsidR="005B208D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reviews</w:t>
                      </w:r>
                    </w:p>
                    <w:p w14:paraId="2582F558" w14:textId="77777777" w:rsidR="00F93794" w:rsidRPr="005803B2" w:rsidRDefault="00F93794" w:rsidP="001411E3">
                      <w:pPr>
                        <w:rPr>
                          <w:rFonts w:ascii="Arial" w:hAnsi="Arial" w:cs="Arial"/>
                          <w:color w:val="FFB948"/>
                          <w:sz w:val="52"/>
                          <w:szCs w:val="52"/>
                        </w:rPr>
                      </w:pPr>
                    </w:p>
                    <w:p w14:paraId="2C0AE7D1" w14:textId="77777777" w:rsidR="00BA4E95" w:rsidRPr="005803B2" w:rsidRDefault="00BA4E95" w:rsidP="00BA4E95">
                      <w:pPr>
                        <w:rPr>
                          <w:rFonts w:ascii="Arial" w:hAnsi="Arial" w:cs="Arial"/>
                          <w:color w:val="FFB948"/>
                          <w:sz w:val="52"/>
                          <w:szCs w:val="52"/>
                        </w:rPr>
                      </w:pPr>
                    </w:p>
                    <w:p w14:paraId="396C1544" w14:textId="77777777" w:rsidR="00BA4E95" w:rsidRDefault="00BA4E95" w:rsidP="00BA4E95"/>
                    <w:p w14:paraId="0278B177" w14:textId="77777777" w:rsidR="00BA4E95" w:rsidRDefault="00BA4E95" w:rsidP="00BA4E95"/>
                    <w:p w14:paraId="6B3CDAF3" w14:textId="77777777" w:rsidR="00BA4E95" w:rsidRDefault="00BA4E95" w:rsidP="00BA4E95"/>
                    <w:p w14:paraId="18A88961" w14:textId="77777777" w:rsidR="00BA4E95" w:rsidRDefault="00BA4E95" w:rsidP="00BA4E95"/>
                    <w:p w14:paraId="14AB046A" w14:textId="77777777" w:rsidR="00BA4E95" w:rsidRDefault="00BA4E95" w:rsidP="00BA4E95"/>
                    <w:p w14:paraId="7FD5167E" w14:textId="77777777" w:rsidR="00BA4E95" w:rsidRDefault="00BA4E95" w:rsidP="00BA4E95"/>
                    <w:p w14:paraId="2CCCE49F" w14:textId="77777777" w:rsidR="001F45E1" w:rsidRDefault="001F45E1" w:rsidP="00BA4E95"/>
                    <w:p w14:paraId="4B6B838C" w14:textId="77777777" w:rsidR="001F45E1" w:rsidRDefault="001F45E1" w:rsidP="00BA4E95"/>
                    <w:p w14:paraId="76A27F40" w14:textId="77777777" w:rsidR="00BA4E95" w:rsidRDefault="00BA4E95" w:rsidP="00BA4E95"/>
                    <w:p w14:paraId="52F8C1F2" w14:textId="77777777" w:rsidR="00BA4E95" w:rsidRDefault="00BA4E95" w:rsidP="00BA4E95"/>
                    <w:p w14:paraId="2C3538F5" w14:textId="77777777" w:rsidR="00BA4E95" w:rsidRDefault="00BA4E95" w:rsidP="00BA4E95"/>
                    <w:p w14:paraId="10D6D2E4" w14:textId="77777777" w:rsidR="00BA4E95" w:rsidRDefault="00BA4E95" w:rsidP="00BA4E95"/>
                    <w:p w14:paraId="1C653E09" w14:textId="77777777" w:rsidR="00BA4E95" w:rsidRDefault="00BA4E95" w:rsidP="00BA4E95"/>
                    <w:p w14:paraId="7309A480" w14:textId="77777777" w:rsidR="00BA4E95" w:rsidRDefault="00BA4E95" w:rsidP="00BA4E95"/>
                    <w:p w14:paraId="53F8BC68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br/>
                      </w:r>
                    </w:p>
                    <w:p w14:paraId="0860D001" w14:textId="77777777" w:rsidR="00BA4E95" w:rsidRDefault="00BA4E95" w:rsidP="00BA4E95"/>
                    <w:p w14:paraId="05187143" w14:textId="77777777" w:rsidR="00BA4E95" w:rsidRDefault="00BA4E95" w:rsidP="00BA4E95"/>
                    <w:p w14:paraId="15BDC1FA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  <w:r>
                        <w:t xml:space="preserve">                                                                                                      </w:t>
                      </w:r>
                      <w:r w:rsidRPr="005803B2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2BC754DC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90F48E0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A6B81C1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095DB4CA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AED5D9B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F2CF44D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AA50483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7AB0DEC" w14:textId="77777777" w:rsidR="00BA4E95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8420BFF" w14:textId="77777777" w:rsidR="00BA4E95" w:rsidRPr="005803B2" w:rsidRDefault="00BA4E95" w:rsidP="00BA4E9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8D319BD" w14:textId="77777777" w:rsidR="00BA4E95" w:rsidRDefault="00BA4E95" w:rsidP="00BA4E95"/>
                    <w:p w14:paraId="558F5B46" w14:textId="77777777" w:rsidR="00BA4E95" w:rsidRDefault="00BA4E95" w:rsidP="00BA4E95"/>
                    <w:p w14:paraId="77AD70C1" w14:textId="77777777" w:rsidR="00BA4E95" w:rsidRDefault="00BA4E95" w:rsidP="00BA4E95"/>
                    <w:p w14:paraId="53CBA4A2" w14:textId="77777777" w:rsidR="00BA4E95" w:rsidRDefault="00BA4E95" w:rsidP="00BA4E95"/>
                    <w:p w14:paraId="4677B2E4" w14:textId="77777777" w:rsidR="00BA4E95" w:rsidRDefault="00BA4E95" w:rsidP="00BA4E95"/>
                    <w:p w14:paraId="7916BF13" w14:textId="77777777" w:rsidR="00BA4E95" w:rsidRDefault="00BA4E95" w:rsidP="00BA4E95"/>
                    <w:p w14:paraId="78AD2B78" w14:textId="77777777" w:rsidR="00BA4E95" w:rsidRDefault="00BA4E95" w:rsidP="00BA4E95"/>
                    <w:p w14:paraId="26698645" w14:textId="77777777" w:rsidR="00BA4E95" w:rsidRDefault="00BA4E95" w:rsidP="00BA4E95"/>
                    <w:p w14:paraId="3950B94B" w14:textId="77777777" w:rsidR="00BA4E95" w:rsidRDefault="00BA4E95" w:rsidP="00BA4E95"/>
                    <w:p w14:paraId="68E13CDF" w14:textId="77777777" w:rsidR="00BA4E95" w:rsidRDefault="00BA4E95" w:rsidP="00BA4E95"/>
                    <w:p w14:paraId="23E933EB" w14:textId="77777777" w:rsidR="00BA4E95" w:rsidRDefault="00BA4E95" w:rsidP="00BA4E95"/>
                    <w:p w14:paraId="44799058" w14:textId="77777777" w:rsidR="00BA4E95" w:rsidRDefault="00BA4E95" w:rsidP="00BA4E95"/>
                    <w:p w14:paraId="06A34EDF" w14:textId="77777777" w:rsidR="00BA4E95" w:rsidRDefault="00BA4E95" w:rsidP="00BA4E95"/>
                    <w:p w14:paraId="42157EC1" w14:textId="77777777" w:rsidR="00BA4E95" w:rsidRDefault="00BA4E95" w:rsidP="00BA4E95"/>
                    <w:p w14:paraId="4DAC7F5D" w14:textId="77777777" w:rsidR="00BA4E95" w:rsidRDefault="00BA4E95" w:rsidP="00BA4E95"/>
                    <w:p w14:paraId="6D9EF709" w14:textId="77777777" w:rsidR="00BA4E95" w:rsidRDefault="00BA4E95" w:rsidP="00BA4E95"/>
                    <w:p w14:paraId="067815D3" w14:textId="77777777" w:rsidR="00BA4E95" w:rsidRDefault="00BA4E95" w:rsidP="00BA4E95"/>
                    <w:p w14:paraId="47E9F560" w14:textId="77777777" w:rsidR="00BA4E95" w:rsidRDefault="00BA4E95" w:rsidP="00BA4E95"/>
                    <w:p w14:paraId="757746C7" w14:textId="77777777" w:rsidR="00BA4E95" w:rsidRDefault="00BA4E95" w:rsidP="00BA4E95"/>
                  </w:txbxContent>
                </v:textbox>
              </v:rect>
            </w:pict>
          </mc:Fallback>
        </mc:AlternateContent>
      </w:r>
    </w:p>
    <w:p w14:paraId="3FC0BEF4" w14:textId="77777777" w:rsidR="00534B3F" w:rsidRDefault="009C078E"/>
    <w:p w14:paraId="606A72E0" w14:textId="77777777" w:rsidR="00BA4E95" w:rsidRDefault="00BA4E95"/>
    <w:p w14:paraId="6EC5EC37" w14:textId="77777777" w:rsidR="00BA4E95" w:rsidRDefault="00BA4E95"/>
    <w:p w14:paraId="3A03E8F3" w14:textId="77777777" w:rsidR="00BA4E95" w:rsidRDefault="00BA4E95"/>
    <w:p w14:paraId="430C8C91" w14:textId="77777777" w:rsidR="00BA4E95" w:rsidRDefault="00BA4E95"/>
    <w:p w14:paraId="53796BCB" w14:textId="77777777" w:rsidR="00BA4E95" w:rsidRDefault="00BA4E95"/>
    <w:p w14:paraId="742931C5" w14:textId="77777777" w:rsidR="00BA4E95" w:rsidRDefault="00BA4E95"/>
    <w:p w14:paraId="6B674966" w14:textId="77777777" w:rsidR="00BA4E95" w:rsidRDefault="00BA4E95"/>
    <w:p w14:paraId="7477D18D" w14:textId="77777777" w:rsidR="00BA4E95" w:rsidRDefault="00BA4E95"/>
    <w:p w14:paraId="33AF0609" w14:textId="77777777" w:rsidR="00BA4E95" w:rsidRDefault="00BA4E95"/>
    <w:p w14:paraId="5C874BD4" w14:textId="77777777" w:rsidR="00BA4E95" w:rsidRDefault="00BA4E95"/>
    <w:p w14:paraId="4D74E592" w14:textId="77777777" w:rsidR="00BA4E95" w:rsidRDefault="00BA4E95"/>
    <w:p w14:paraId="1897FEEA" w14:textId="77777777" w:rsidR="00BA4E95" w:rsidRDefault="00BA4E95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6448970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A1B0790" w14:textId="77777777" w:rsidR="009E14D3" w:rsidRDefault="009E14D3">
          <w:pPr>
            <w:pStyle w:val="TOCHeading"/>
          </w:pPr>
          <w:r>
            <w:t>Table of Contents</w:t>
          </w:r>
        </w:p>
        <w:p w14:paraId="19FDEDC4" w14:textId="77777777" w:rsidR="00C76DF2" w:rsidRDefault="00F137B3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920679" w:history="1">
            <w:r w:rsidR="00C76DF2" w:rsidRPr="001434F5">
              <w:rPr>
                <w:rStyle w:val="Hyperlink"/>
                <w:noProof/>
              </w:rPr>
              <w:t>Introduction</w:t>
            </w:r>
            <w:r w:rsidR="00C76DF2">
              <w:rPr>
                <w:noProof/>
                <w:webHidden/>
              </w:rPr>
              <w:tab/>
            </w:r>
            <w:r w:rsidR="00C76DF2">
              <w:rPr>
                <w:noProof/>
                <w:webHidden/>
              </w:rPr>
              <w:fldChar w:fldCharType="begin"/>
            </w:r>
            <w:r w:rsidR="00C76DF2">
              <w:rPr>
                <w:noProof/>
                <w:webHidden/>
              </w:rPr>
              <w:instrText xml:space="preserve"> PAGEREF _Toc497920679 \h </w:instrText>
            </w:r>
            <w:r w:rsidR="00C76DF2">
              <w:rPr>
                <w:noProof/>
                <w:webHidden/>
              </w:rPr>
            </w:r>
            <w:r w:rsidR="00C76DF2">
              <w:rPr>
                <w:noProof/>
                <w:webHidden/>
              </w:rPr>
              <w:fldChar w:fldCharType="separate"/>
            </w:r>
            <w:r w:rsidR="00C76DF2">
              <w:rPr>
                <w:noProof/>
                <w:webHidden/>
              </w:rPr>
              <w:t>3</w:t>
            </w:r>
            <w:r w:rsidR="00C76DF2">
              <w:rPr>
                <w:noProof/>
                <w:webHidden/>
              </w:rPr>
              <w:fldChar w:fldCharType="end"/>
            </w:r>
          </w:hyperlink>
        </w:p>
        <w:p w14:paraId="3D97327F" w14:textId="77777777" w:rsidR="00C76DF2" w:rsidRDefault="009C078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7920680" w:history="1">
            <w:r w:rsidR="00C76DF2" w:rsidRPr="001434F5">
              <w:rPr>
                <w:rStyle w:val="Hyperlink"/>
                <w:noProof/>
              </w:rPr>
              <w:t>Online sources</w:t>
            </w:r>
            <w:r w:rsidR="00C76DF2">
              <w:rPr>
                <w:noProof/>
                <w:webHidden/>
              </w:rPr>
              <w:tab/>
            </w:r>
            <w:r w:rsidR="00C76DF2">
              <w:rPr>
                <w:noProof/>
                <w:webHidden/>
              </w:rPr>
              <w:fldChar w:fldCharType="begin"/>
            </w:r>
            <w:r w:rsidR="00C76DF2">
              <w:rPr>
                <w:noProof/>
                <w:webHidden/>
              </w:rPr>
              <w:instrText xml:space="preserve"> PAGEREF _Toc497920680 \h </w:instrText>
            </w:r>
            <w:r w:rsidR="00C76DF2">
              <w:rPr>
                <w:noProof/>
                <w:webHidden/>
              </w:rPr>
            </w:r>
            <w:r w:rsidR="00C76DF2">
              <w:rPr>
                <w:noProof/>
                <w:webHidden/>
              </w:rPr>
              <w:fldChar w:fldCharType="separate"/>
            </w:r>
            <w:r w:rsidR="00C76DF2">
              <w:rPr>
                <w:noProof/>
                <w:webHidden/>
              </w:rPr>
              <w:t>3</w:t>
            </w:r>
            <w:r w:rsidR="00C76DF2">
              <w:rPr>
                <w:noProof/>
                <w:webHidden/>
              </w:rPr>
              <w:fldChar w:fldCharType="end"/>
            </w:r>
          </w:hyperlink>
        </w:p>
        <w:p w14:paraId="6C79181D" w14:textId="77777777" w:rsidR="00C76DF2" w:rsidRDefault="009C078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7920681" w:history="1">
            <w:r w:rsidR="00C76DF2" w:rsidRPr="001434F5">
              <w:rPr>
                <w:rStyle w:val="Hyperlink"/>
                <w:noProof/>
              </w:rPr>
              <w:t>Print sources</w:t>
            </w:r>
            <w:r w:rsidR="00C76DF2">
              <w:rPr>
                <w:noProof/>
                <w:webHidden/>
              </w:rPr>
              <w:tab/>
            </w:r>
            <w:r w:rsidR="00C76DF2">
              <w:rPr>
                <w:noProof/>
                <w:webHidden/>
              </w:rPr>
              <w:fldChar w:fldCharType="begin"/>
            </w:r>
            <w:r w:rsidR="00C76DF2">
              <w:rPr>
                <w:noProof/>
                <w:webHidden/>
              </w:rPr>
              <w:instrText xml:space="preserve"> PAGEREF _Toc497920681 \h </w:instrText>
            </w:r>
            <w:r w:rsidR="00C76DF2">
              <w:rPr>
                <w:noProof/>
                <w:webHidden/>
              </w:rPr>
            </w:r>
            <w:r w:rsidR="00C76DF2">
              <w:rPr>
                <w:noProof/>
                <w:webHidden/>
              </w:rPr>
              <w:fldChar w:fldCharType="separate"/>
            </w:r>
            <w:r w:rsidR="00C76DF2">
              <w:rPr>
                <w:noProof/>
                <w:webHidden/>
              </w:rPr>
              <w:t>3</w:t>
            </w:r>
            <w:r w:rsidR="00C76DF2">
              <w:rPr>
                <w:noProof/>
                <w:webHidden/>
              </w:rPr>
              <w:fldChar w:fldCharType="end"/>
            </w:r>
          </w:hyperlink>
        </w:p>
        <w:p w14:paraId="7C9EF28A" w14:textId="77777777" w:rsidR="00C76DF2" w:rsidRDefault="009C078E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7920682" w:history="1">
            <w:r w:rsidR="00C76DF2" w:rsidRPr="001434F5">
              <w:rPr>
                <w:rStyle w:val="Hyperlink"/>
                <w:noProof/>
              </w:rPr>
              <w:t>Get more help</w:t>
            </w:r>
            <w:r w:rsidR="00C76DF2">
              <w:rPr>
                <w:noProof/>
                <w:webHidden/>
              </w:rPr>
              <w:tab/>
            </w:r>
            <w:r w:rsidR="00C76DF2">
              <w:rPr>
                <w:noProof/>
                <w:webHidden/>
              </w:rPr>
              <w:fldChar w:fldCharType="begin"/>
            </w:r>
            <w:r w:rsidR="00C76DF2">
              <w:rPr>
                <w:noProof/>
                <w:webHidden/>
              </w:rPr>
              <w:instrText xml:space="preserve"> PAGEREF _Toc497920682 \h </w:instrText>
            </w:r>
            <w:r w:rsidR="00C76DF2">
              <w:rPr>
                <w:noProof/>
                <w:webHidden/>
              </w:rPr>
            </w:r>
            <w:r w:rsidR="00C76DF2">
              <w:rPr>
                <w:noProof/>
                <w:webHidden/>
              </w:rPr>
              <w:fldChar w:fldCharType="separate"/>
            </w:r>
            <w:r w:rsidR="00C76DF2">
              <w:rPr>
                <w:noProof/>
                <w:webHidden/>
              </w:rPr>
              <w:t>4</w:t>
            </w:r>
            <w:r w:rsidR="00C76DF2">
              <w:rPr>
                <w:noProof/>
                <w:webHidden/>
              </w:rPr>
              <w:fldChar w:fldCharType="end"/>
            </w:r>
          </w:hyperlink>
        </w:p>
        <w:p w14:paraId="78CB8872" w14:textId="77777777" w:rsidR="009E14D3" w:rsidRDefault="00F137B3">
          <w:r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333E8868" w14:textId="77777777" w:rsidR="00BA4E95" w:rsidRDefault="00BA4E95"/>
    <w:p w14:paraId="0103D587" w14:textId="77777777" w:rsidR="00BA4E95" w:rsidRDefault="00BA4E95"/>
    <w:p w14:paraId="0B23440F" w14:textId="77777777" w:rsidR="00BA4E95" w:rsidRDefault="00BA4E95"/>
    <w:p w14:paraId="62F6A6C6" w14:textId="77777777" w:rsidR="00BA4E95" w:rsidRDefault="00BA4E95"/>
    <w:p w14:paraId="2B68EF88" w14:textId="77777777" w:rsidR="00BA4E95" w:rsidRDefault="00BA4E95"/>
    <w:p w14:paraId="73B9FE48" w14:textId="77777777" w:rsidR="00BA4E95" w:rsidRDefault="00BA4E95"/>
    <w:p w14:paraId="415D141B" w14:textId="77777777" w:rsidR="00BA4E95" w:rsidRDefault="00BA4E95"/>
    <w:p w14:paraId="2AD924B4" w14:textId="77777777" w:rsidR="00BA4E95" w:rsidRDefault="00BA4E95"/>
    <w:p w14:paraId="6761DF83" w14:textId="77777777" w:rsidR="00BA4E95" w:rsidRDefault="00BA4E95"/>
    <w:p w14:paraId="30C8816D" w14:textId="77777777" w:rsidR="00BA4E95" w:rsidRDefault="00BA4E95"/>
    <w:p w14:paraId="171A0E76" w14:textId="77777777" w:rsidR="00BA4E95" w:rsidRDefault="00BA4E95"/>
    <w:p w14:paraId="5DA992DE" w14:textId="77777777" w:rsidR="00BA4E95" w:rsidRDefault="00BA4E95"/>
    <w:p w14:paraId="4D742BDC" w14:textId="77777777" w:rsidR="00BA4E95" w:rsidRDefault="00BA4E95"/>
    <w:p w14:paraId="7CC36F42" w14:textId="77777777" w:rsidR="00BA4E95" w:rsidRDefault="00BA4E95"/>
    <w:p w14:paraId="70903D18" w14:textId="77777777" w:rsidR="00855D70" w:rsidRDefault="00855D70" w:rsidP="00A6539B">
      <w:pPr>
        <w:rPr>
          <w:rFonts w:ascii="Arial" w:hAnsi="Arial" w:cs="Arial"/>
          <w:sz w:val="24"/>
          <w:szCs w:val="24"/>
        </w:rPr>
      </w:pPr>
    </w:p>
    <w:p w14:paraId="6884C750" w14:textId="77777777" w:rsidR="00855D70" w:rsidRDefault="00855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8DF432B" w14:textId="77777777" w:rsidR="007E006F" w:rsidRDefault="00855D70" w:rsidP="00855D70">
      <w:pPr>
        <w:pStyle w:val="Heading1"/>
      </w:pPr>
      <w:bookmarkStart w:id="1" w:name="_Toc497920679"/>
      <w:r>
        <w:lastRenderedPageBreak/>
        <w:t>Introduction</w:t>
      </w:r>
      <w:bookmarkEnd w:id="1"/>
    </w:p>
    <w:p w14:paraId="3820B32C" w14:textId="77777777" w:rsidR="00855D70" w:rsidRDefault="00855D70" w:rsidP="00855D70"/>
    <w:p w14:paraId="59865DB3" w14:textId="77777777" w:rsidR="00855D70" w:rsidRPr="003C1651" w:rsidRDefault="00F93794" w:rsidP="00855D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5B208D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 xml:space="preserve"> </w:t>
      </w:r>
      <w:r w:rsidR="005B208D">
        <w:rPr>
          <w:rFonts w:ascii="Arial" w:hAnsi="Arial" w:cs="Arial"/>
          <w:sz w:val="24"/>
          <w:szCs w:val="24"/>
        </w:rPr>
        <w:t xml:space="preserve">are </w:t>
      </w:r>
      <w:proofErr w:type="gramStart"/>
      <w:r w:rsidR="005B208D">
        <w:rPr>
          <w:rFonts w:ascii="Arial" w:hAnsi="Arial" w:cs="Arial"/>
          <w:sz w:val="24"/>
          <w:szCs w:val="24"/>
        </w:rPr>
        <w:t>a number of</w:t>
      </w:r>
      <w:proofErr w:type="gramEnd"/>
      <w:r w:rsidR="005B208D">
        <w:rPr>
          <w:rFonts w:ascii="Arial" w:hAnsi="Arial" w:cs="Arial"/>
          <w:sz w:val="24"/>
          <w:szCs w:val="24"/>
        </w:rPr>
        <w:t xml:space="preserve"> resources available that you can use to find reviews of recent books. This guide explains what they are and how to access them.</w:t>
      </w:r>
    </w:p>
    <w:p w14:paraId="12C57725" w14:textId="77777777" w:rsidR="00855D70" w:rsidRDefault="005B208D" w:rsidP="00855D70">
      <w:pPr>
        <w:pStyle w:val="Heading1"/>
      </w:pPr>
      <w:bookmarkStart w:id="2" w:name="_Toc497920680"/>
      <w:r>
        <w:t>Online sources</w:t>
      </w:r>
      <w:bookmarkEnd w:id="2"/>
    </w:p>
    <w:p w14:paraId="3C78751F" w14:textId="77777777" w:rsidR="00855D70" w:rsidRDefault="00855D70" w:rsidP="00855D70"/>
    <w:p w14:paraId="74320651" w14:textId="77777777" w:rsidR="005B208D" w:rsidRPr="005B208D" w:rsidRDefault="009C078E" w:rsidP="005B208D">
      <w:pPr>
        <w:rPr>
          <w:rFonts w:ascii="Arial" w:hAnsi="Arial" w:cs="Arial"/>
          <w:sz w:val="24"/>
          <w:szCs w:val="24"/>
        </w:rPr>
      </w:pPr>
      <w:hyperlink r:id="rId10" w:history="1">
        <w:r w:rsidR="005B208D" w:rsidRPr="005B208D">
          <w:rPr>
            <w:rStyle w:val="Hyperlink"/>
            <w:rFonts w:ascii="Arial" w:hAnsi="Arial" w:cs="Arial"/>
            <w:bCs/>
            <w:sz w:val="24"/>
            <w:szCs w:val="24"/>
          </w:rPr>
          <w:t>The T</w:t>
        </w:r>
        <w:r w:rsidR="005B208D" w:rsidRPr="005B208D">
          <w:rPr>
            <w:rStyle w:val="Hyperlink"/>
            <w:rFonts w:ascii="Arial" w:hAnsi="Arial" w:cs="Arial"/>
            <w:sz w:val="24"/>
            <w:szCs w:val="24"/>
          </w:rPr>
          <w:t>imes Literary Supplement</w:t>
        </w:r>
      </w:hyperlink>
      <w:r w:rsidR="005B208D" w:rsidRPr="005B208D">
        <w:rPr>
          <w:rFonts w:ascii="Arial" w:hAnsi="Arial" w:cs="Arial"/>
          <w:sz w:val="24"/>
          <w:szCs w:val="24"/>
        </w:rPr>
        <w:t xml:space="preserve"> (individual username and password required to access full text - contact Library Services for details (</w:t>
      </w:r>
      <w:hyperlink r:id="rId11" w:history="1">
        <w:r w:rsidR="005B208D" w:rsidRPr="008905D3">
          <w:rPr>
            <w:rStyle w:val="Hyperlink"/>
            <w:rFonts w:ascii="Arial" w:hAnsi="Arial" w:cs="Arial"/>
            <w:sz w:val="24"/>
            <w:szCs w:val="24"/>
          </w:rPr>
          <w:t>library@glasgow.ac.uk</w:t>
        </w:r>
      </w:hyperlink>
      <w:r w:rsidR="005B208D" w:rsidRPr="005B208D">
        <w:rPr>
          <w:rFonts w:ascii="Arial" w:hAnsi="Arial" w:cs="Arial"/>
          <w:sz w:val="24"/>
          <w:szCs w:val="24"/>
        </w:rPr>
        <w:t>)</w:t>
      </w:r>
    </w:p>
    <w:p w14:paraId="3E294C62" w14:textId="77777777" w:rsidR="005B208D" w:rsidRDefault="009C078E" w:rsidP="005B208D">
      <w:pPr>
        <w:rPr>
          <w:rFonts w:ascii="Arial" w:hAnsi="Arial" w:cs="Arial"/>
          <w:sz w:val="24"/>
          <w:szCs w:val="24"/>
        </w:rPr>
      </w:pPr>
      <w:hyperlink r:id="rId12" w:history="1">
        <w:r w:rsidR="005B208D" w:rsidRPr="005B208D">
          <w:rPr>
            <w:rStyle w:val="Hyperlink"/>
            <w:rFonts w:ascii="Arial" w:hAnsi="Arial" w:cs="Arial"/>
            <w:sz w:val="24"/>
            <w:szCs w:val="24"/>
          </w:rPr>
          <w:t>London Review of Books</w:t>
        </w:r>
      </w:hyperlink>
      <w:r w:rsidR="005B208D" w:rsidRPr="005B208D">
        <w:rPr>
          <w:rFonts w:ascii="Arial" w:hAnsi="Arial" w:cs="Arial"/>
          <w:sz w:val="24"/>
          <w:szCs w:val="24"/>
        </w:rPr>
        <w:t xml:space="preserve"> </w:t>
      </w:r>
      <w:r w:rsidR="005B208D">
        <w:rPr>
          <w:rFonts w:ascii="Arial" w:hAnsi="Arial" w:cs="Arial"/>
          <w:sz w:val="24"/>
          <w:szCs w:val="24"/>
        </w:rPr>
        <w:t>(</w:t>
      </w:r>
      <w:r w:rsidR="005B208D" w:rsidRPr="005B208D">
        <w:rPr>
          <w:rFonts w:ascii="Arial" w:hAnsi="Arial" w:cs="Arial"/>
          <w:sz w:val="24"/>
          <w:szCs w:val="24"/>
        </w:rPr>
        <w:t xml:space="preserve">individual username and password required to access full text - contact Library Services for </w:t>
      </w:r>
      <w:r w:rsidR="005B208D">
        <w:rPr>
          <w:rFonts w:ascii="Arial" w:hAnsi="Arial" w:cs="Arial"/>
          <w:sz w:val="24"/>
          <w:szCs w:val="24"/>
        </w:rPr>
        <w:t>details (</w:t>
      </w:r>
      <w:hyperlink r:id="rId13" w:history="1">
        <w:r w:rsidR="005B208D" w:rsidRPr="008905D3">
          <w:rPr>
            <w:rStyle w:val="Hyperlink"/>
            <w:rFonts w:ascii="Arial" w:hAnsi="Arial" w:cs="Arial"/>
            <w:sz w:val="24"/>
            <w:szCs w:val="24"/>
          </w:rPr>
          <w:t>library@glasgow.ac.uk</w:t>
        </w:r>
      </w:hyperlink>
      <w:r w:rsidR="005B208D">
        <w:rPr>
          <w:rFonts w:ascii="Arial" w:hAnsi="Arial" w:cs="Arial"/>
          <w:sz w:val="24"/>
          <w:szCs w:val="24"/>
        </w:rPr>
        <w:t>)</w:t>
      </w:r>
    </w:p>
    <w:p w14:paraId="5164284A" w14:textId="77777777" w:rsidR="005B208D" w:rsidRPr="005B208D" w:rsidRDefault="009C078E" w:rsidP="005B208D">
      <w:pPr>
        <w:rPr>
          <w:rFonts w:ascii="Arial" w:hAnsi="Arial" w:cs="Arial"/>
          <w:sz w:val="24"/>
          <w:szCs w:val="24"/>
        </w:rPr>
      </w:pPr>
      <w:hyperlink r:id="rId14" w:history="1">
        <w:r w:rsidR="005B208D" w:rsidRPr="005B208D">
          <w:rPr>
            <w:rStyle w:val="Hyperlink"/>
            <w:rFonts w:ascii="Arial" w:hAnsi="Arial" w:cs="Arial"/>
            <w:sz w:val="24"/>
            <w:szCs w:val="24"/>
          </w:rPr>
          <w:t>The Women’s Review of Books</w:t>
        </w:r>
      </w:hyperlink>
    </w:p>
    <w:p w14:paraId="0A6A6CD0" w14:textId="06C3255A" w:rsidR="005B208D" w:rsidRPr="005B208D" w:rsidRDefault="009C078E" w:rsidP="005B208D">
      <w:pPr>
        <w:rPr>
          <w:rFonts w:ascii="Arial" w:hAnsi="Arial" w:cs="Arial"/>
          <w:sz w:val="24"/>
          <w:szCs w:val="24"/>
        </w:rPr>
      </w:pPr>
      <w:hyperlink r:id="rId15" w:history="1">
        <w:r w:rsidR="005B208D" w:rsidRPr="005B208D">
          <w:rPr>
            <w:rStyle w:val="Hyperlink"/>
            <w:rFonts w:ascii="Arial" w:hAnsi="Arial" w:cs="Arial"/>
            <w:sz w:val="24"/>
            <w:szCs w:val="24"/>
          </w:rPr>
          <w:t>JSTOR</w:t>
        </w:r>
      </w:hyperlink>
      <w:r w:rsidR="005B208D" w:rsidRPr="005B208D">
        <w:rPr>
          <w:rFonts w:ascii="Arial" w:hAnsi="Arial" w:cs="Arial"/>
          <w:sz w:val="24"/>
          <w:szCs w:val="24"/>
        </w:rPr>
        <w:t xml:space="preserve">: Choose </w:t>
      </w:r>
      <w:r w:rsidR="005B208D" w:rsidRPr="00F8094B">
        <w:rPr>
          <w:rFonts w:ascii="Arial" w:hAnsi="Arial" w:cs="Arial"/>
          <w:b/>
          <w:sz w:val="24"/>
          <w:szCs w:val="24"/>
        </w:rPr>
        <w:t>Advanced Search</w:t>
      </w:r>
      <w:r w:rsidR="005B208D" w:rsidRPr="005B208D">
        <w:rPr>
          <w:rFonts w:ascii="Arial" w:hAnsi="Arial" w:cs="Arial"/>
          <w:sz w:val="24"/>
          <w:szCs w:val="24"/>
        </w:rPr>
        <w:t xml:space="preserve"> option. Enter keywords, book title or author name and make sure you leave the search field set to </w:t>
      </w:r>
      <w:r w:rsidR="009107B0">
        <w:rPr>
          <w:rFonts w:ascii="Arial" w:hAnsi="Arial" w:cs="Arial"/>
          <w:sz w:val="24"/>
          <w:szCs w:val="24"/>
        </w:rPr>
        <w:t>all fields</w:t>
      </w:r>
      <w:r w:rsidR="005B208D" w:rsidRPr="005B208D">
        <w:rPr>
          <w:rFonts w:ascii="Arial" w:hAnsi="Arial" w:cs="Arial"/>
          <w:sz w:val="24"/>
          <w:szCs w:val="24"/>
        </w:rPr>
        <w:t xml:space="preserve">. Before performing your search tick the box alongside </w:t>
      </w:r>
      <w:r w:rsidR="005B208D" w:rsidRPr="00F8094B">
        <w:rPr>
          <w:rFonts w:ascii="Arial" w:hAnsi="Arial" w:cs="Arial"/>
          <w:b/>
          <w:sz w:val="24"/>
          <w:szCs w:val="24"/>
        </w:rPr>
        <w:t>Reviews</w:t>
      </w:r>
      <w:r w:rsidR="005B208D" w:rsidRPr="005B208D">
        <w:rPr>
          <w:rFonts w:ascii="Arial" w:hAnsi="Arial" w:cs="Arial"/>
          <w:sz w:val="24"/>
          <w:szCs w:val="24"/>
        </w:rPr>
        <w:t xml:space="preserve"> listed under </w:t>
      </w:r>
      <w:r w:rsidR="005B208D" w:rsidRPr="00F8094B">
        <w:rPr>
          <w:rFonts w:ascii="Arial" w:hAnsi="Arial" w:cs="Arial"/>
          <w:b/>
          <w:sz w:val="24"/>
          <w:szCs w:val="24"/>
        </w:rPr>
        <w:t>Item Type</w:t>
      </w:r>
      <w:r w:rsidR="00F8094B">
        <w:rPr>
          <w:rFonts w:ascii="Arial" w:hAnsi="Arial" w:cs="Arial"/>
          <w:b/>
          <w:sz w:val="24"/>
          <w:szCs w:val="24"/>
        </w:rPr>
        <w:t>.</w:t>
      </w:r>
    </w:p>
    <w:p w14:paraId="2FDD1771" w14:textId="3544C8FA" w:rsidR="005B208D" w:rsidRPr="009107B0" w:rsidRDefault="009C078E" w:rsidP="005B208D">
      <w:pPr>
        <w:rPr>
          <w:rFonts w:ascii="Arial" w:hAnsi="Arial" w:cs="Arial"/>
          <w:sz w:val="24"/>
          <w:szCs w:val="24"/>
        </w:rPr>
      </w:pPr>
      <w:hyperlink r:id="rId16" w:history="1">
        <w:r w:rsidR="005B208D" w:rsidRPr="00F8094B">
          <w:rPr>
            <w:rStyle w:val="Hyperlink"/>
            <w:rFonts w:ascii="Arial" w:hAnsi="Arial" w:cs="Arial"/>
            <w:sz w:val="24"/>
            <w:szCs w:val="24"/>
          </w:rPr>
          <w:t>LION</w:t>
        </w:r>
      </w:hyperlink>
      <w:r w:rsidR="005B208D" w:rsidRPr="005B208D">
        <w:rPr>
          <w:rFonts w:ascii="Arial" w:hAnsi="Arial" w:cs="Arial"/>
          <w:sz w:val="24"/>
          <w:szCs w:val="24"/>
        </w:rPr>
        <w:t xml:space="preserve">: </w:t>
      </w:r>
      <w:r w:rsidR="009107B0">
        <w:rPr>
          <w:rFonts w:ascii="Arial" w:hAnsi="Arial" w:cs="Arial"/>
          <w:sz w:val="24"/>
          <w:szCs w:val="24"/>
        </w:rPr>
        <w:t xml:space="preserve">Choose </w:t>
      </w:r>
      <w:r w:rsidR="009107B0">
        <w:rPr>
          <w:rFonts w:ascii="Arial" w:hAnsi="Arial" w:cs="Arial"/>
          <w:b/>
          <w:bCs/>
          <w:sz w:val="24"/>
          <w:szCs w:val="24"/>
        </w:rPr>
        <w:t>Advanced Search</w:t>
      </w:r>
      <w:r w:rsidR="009107B0">
        <w:rPr>
          <w:rFonts w:ascii="Arial" w:hAnsi="Arial" w:cs="Arial"/>
          <w:sz w:val="24"/>
          <w:szCs w:val="24"/>
        </w:rPr>
        <w:t xml:space="preserve">. Under </w:t>
      </w:r>
      <w:r w:rsidR="009107B0">
        <w:rPr>
          <w:rFonts w:ascii="Arial" w:hAnsi="Arial" w:cs="Arial"/>
          <w:b/>
          <w:bCs/>
          <w:sz w:val="24"/>
          <w:szCs w:val="24"/>
        </w:rPr>
        <w:t>Content type</w:t>
      </w:r>
      <w:r w:rsidR="009107B0">
        <w:rPr>
          <w:rFonts w:ascii="Arial" w:hAnsi="Arial" w:cs="Arial"/>
          <w:sz w:val="24"/>
          <w:szCs w:val="24"/>
        </w:rPr>
        <w:t xml:space="preserve"> select </w:t>
      </w:r>
      <w:r w:rsidR="009107B0">
        <w:rPr>
          <w:rFonts w:ascii="Arial" w:hAnsi="Arial" w:cs="Arial"/>
          <w:b/>
          <w:bCs/>
          <w:sz w:val="24"/>
          <w:szCs w:val="24"/>
        </w:rPr>
        <w:t>Criticism</w:t>
      </w:r>
      <w:r w:rsidR="009107B0">
        <w:rPr>
          <w:rFonts w:ascii="Arial" w:hAnsi="Arial" w:cs="Arial"/>
          <w:sz w:val="24"/>
          <w:szCs w:val="24"/>
        </w:rPr>
        <w:t xml:space="preserve">. Under </w:t>
      </w:r>
      <w:r w:rsidR="009107B0">
        <w:rPr>
          <w:rFonts w:ascii="Arial" w:hAnsi="Arial" w:cs="Arial"/>
          <w:b/>
          <w:bCs/>
          <w:sz w:val="24"/>
          <w:szCs w:val="24"/>
        </w:rPr>
        <w:t>Document type</w:t>
      </w:r>
      <w:r w:rsidR="009107B0">
        <w:rPr>
          <w:rFonts w:ascii="Arial" w:hAnsi="Arial" w:cs="Arial"/>
          <w:sz w:val="24"/>
          <w:szCs w:val="24"/>
        </w:rPr>
        <w:t xml:space="preserve"> select </w:t>
      </w:r>
      <w:r w:rsidR="009107B0">
        <w:rPr>
          <w:rFonts w:ascii="Arial" w:hAnsi="Arial" w:cs="Arial"/>
          <w:b/>
          <w:bCs/>
          <w:sz w:val="24"/>
          <w:szCs w:val="24"/>
        </w:rPr>
        <w:t>Review</w:t>
      </w:r>
      <w:r w:rsidR="009107B0">
        <w:rPr>
          <w:rFonts w:ascii="Arial" w:hAnsi="Arial" w:cs="Arial"/>
          <w:sz w:val="24"/>
          <w:szCs w:val="24"/>
        </w:rPr>
        <w:t xml:space="preserve">. </w:t>
      </w:r>
    </w:p>
    <w:p w14:paraId="4FD92683" w14:textId="77777777" w:rsidR="005B208D" w:rsidRDefault="009C078E" w:rsidP="005B208D">
      <w:pPr>
        <w:rPr>
          <w:rFonts w:ascii="Arial" w:hAnsi="Arial" w:cs="Arial"/>
          <w:sz w:val="24"/>
          <w:szCs w:val="24"/>
        </w:rPr>
      </w:pPr>
      <w:hyperlink r:id="rId17" w:history="1">
        <w:r w:rsidR="005B208D" w:rsidRPr="00F8094B">
          <w:rPr>
            <w:rStyle w:val="Hyperlink"/>
            <w:rFonts w:ascii="Arial" w:hAnsi="Arial" w:cs="Arial"/>
            <w:sz w:val="24"/>
            <w:szCs w:val="24"/>
          </w:rPr>
          <w:t>Nexis</w:t>
        </w:r>
      </w:hyperlink>
      <w:r w:rsidR="005B208D">
        <w:rPr>
          <w:rFonts w:ascii="Arial" w:hAnsi="Arial" w:cs="Arial"/>
          <w:sz w:val="24"/>
          <w:szCs w:val="24"/>
        </w:rPr>
        <w:t xml:space="preserve">: </w:t>
      </w:r>
      <w:r w:rsidR="002C1408">
        <w:rPr>
          <w:rFonts w:ascii="Arial" w:hAnsi="Arial" w:cs="Arial"/>
          <w:sz w:val="24"/>
          <w:szCs w:val="24"/>
        </w:rPr>
        <w:t>Full text newspaper database – use to find book reviews in newspapers. Include ‘review’ as one of your search terms along with the name of the author and/or title of the book.</w:t>
      </w:r>
    </w:p>
    <w:p w14:paraId="58A74EF9" w14:textId="77777777" w:rsidR="00F8094B" w:rsidRPr="005B208D" w:rsidRDefault="00F8094B" w:rsidP="005B20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Many other databases include book reviews – check to see if you can restrict your search to book reviews. </w:t>
      </w:r>
    </w:p>
    <w:p w14:paraId="258D8911" w14:textId="77777777" w:rsidR="00D640DF" w:rsidRDefault="005B208D" w:rsidP="005B208D">
      <w:pPr>
        <w:pStyle w:val="Heading1"/>
      </w:pPr>
      <w:bookmarkStart w:id="3" w:name="_Toc497920681"/>
      <w:r>
        <w:t>Print sources</w:t>
      </w:r>
      <w:bookmarkEnd w:id="3"/>
    </w:p>
    <w:p w14:paraId="41D00626" w14:textId="77777777" w:rsidR="00D640DF" w:rsidRDefault="00D640DF" w:rsidP="00D640DF">
      <w:pPr>
        <w:rPr>
          <w:rFonts w:ascii="Arial" w:hAnsi="Arial" w:cs="Arial"/>
          <w:sz w:val="24"/>
          <w:szCs w:val="24"/>
        </w:rPr>
      </w:pPr>
    </w:p>
    <w:p w14:paraId="6488C9C0" w14:textId="77777777" w:rsidR="00F8094B" w:rsidRDefault="00F8094B" w:rsidP="00F809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Library also subscribes to </w:t>
      </w:r>
      <w:proofErr w:type="gramStart"/>
      <w:r>
        <w:rPr>
          <w:rFonts w:ascii="Arial" w:hAnsi="Arial" w:cs="Arial"/>
          <w:sz w:val="24"/>
          <w:szCs w:val="24"/>
        </w:rPr>
        <w:t>a number of</w:t>
      </w:r>
      <w:proofErr w:type="gramEnd"/>
      <w:r>
        <w:rPr>
          <w:rFonts w:ascii="Arial" w:hAnsi="Arial" w:cs="Arial"/>
          <w:sz w:val="24"/>
          <w:szCs w:val="24"/>
        </w:rPr>
        <w:t xml:space="preserve"> print book review journals – these are published regularly</w:t>
      </w:r>
      <w:r w:rsidR="002C1408">
        <w:rPr>
          <w:rFonts w:ascii="Arial" w:hAnsi="Arial" w:cs="Arial"/>
          <w:sz w:val="24"/>
          <w:szCs w:val="24"/>
        </w:rPr>
        <w:t>, e.g.: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EB0C4CE" w14:textId="77777777" w:rsidR="00F8094B" w:rsidRPr="00F8094B" w:rsidRDefault="009C078E" w:rsidP="00F8094B">
      <w:pPr>
        <w:rPr>
          <w:rFonts w:ascii="Arial" w:hAnsi="Arial" w:cs="Arial"/>
          <w:sz w:val="24"/>
          <w:szCs w:val="24"/>
        </w:rPr>
      </w:pPr>
      <w:hyperlink r:id="rId18" w:history="1">
        <w:r w:rsidR="00F8094B" w:rsidRPr="00F8094B">
          <w:rPr>
            <w:rStyle w:val="Hyperlink"/>
            <w:rFonts w:ascii="Arial" w:hAnsi="Arial" w:cs="Arial"/>
            <w:sz w:val="24"/>
            <w:szCs w:val="24"/>
          </w:rPr>
          <w:t>New York Review of Books</w:t>
        </w:r>
      </w:hyperlink>
    </w:p>
    <w:p w14:paraId="0E7B0EEC" w14:textId="77777777" w:rsidR="00F8094B" w:rsidRPr="00F8094B" w:rsidRDefault="009C078E" w:rsidP="00F8094B">
      <w:pPr>
        <w:rPr>
          <w:rFonts w:ascii="Arial" w:hAnsi="Arial" w:cs="Arial"/>
          <w:sz w:val="24"/>
          <w:szCs w:val="24"/>
        </w:rPr>
      </w:pPr>
      <w:hyperlink r:id="rId19" w:history="1">
        <w:r w:rsidR="00F8094B" w:rsidRPr="00F8094B">
          <w:rPr>
            <w:rStyle w:val="Hyperlink"/>
            <w:rFonts w:ascii="Arial" w:hAnsi="Arial" w:cs="Arial"/>
            <w:sz w:val="24"/>
            <w:szCs w:val="24"/>
          </w:rPr>
          <w:t>Scottish Review of Books</w:t>
        </w:r>
      </w:hyperlink>
    </w:p>
    <w:p w14:paraId="21F81F6B" w14:textId="77777777" w:rsidR="00F137B3" w:rsidRDefault="00F137B3" w:rsidP="00F137B3">
      <w:pPr>
        <w:pStyle w:val="Heading1"/>
      </w:pPr>
      <w:bookmarkStart w:id="4" w:name="_Toc497920682"/>
      <w:r>
        <w:lastRenderedPageBreak/>
        <w:t>Get more help</w:t>
      </w:r>
      <w:bookmarkEnd w:id="4"/>
    </w:p>
    <w:p w14:paraId="46DA21BD" w14:textId="77777777" w:rsidR="00F137B3" w:rsidRPr="00F137B3" w:rsidRDefault="00F137B3" w:rsidP="00F137B3"/>
    <w:p w14:paraId="394D2FA5" w14:textId="345F3469" w:rsidR="008B21DD" w:rsidRPr="00F137B3" w:rsidRDefault="001A00E3" w:rsidP="00F137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more held with </w:t>
      </w:r>
      <w:r w:rsidR="005B208D">
        <w:rPr>
          <w:rFonts w:ascii="Arial" w:hAnsi="Arial" w:cs="Arial"/>
          <w:sz w:val="24"/>
          <w:szCs w:val="24"/>
        </w:rPr>
        <w:t>finding current book reviews</w:t>
      </w:r>
      <w:r>
        <w:rPr>
          <w:rFonts w:ascii="Arial" w:hAnsi="Arial" w:cs="Arial"/>
          <w:sz w:val="24"/>
          <w:szCs w:val="24"/>
        </w:rPr>
        <w:t xml:space="preserve"> contact your </w:t>
      </w:r>
      <w:hyperlink r:id="rId20" w:history="1">
        <w:r w:rsidRPr="009107B0">
          <w:rPr>
            <w:rStyle w:val="Hyperlink"/>
            <w:rFonts w:ascii="Arial" w:hAnsi="Arial" w:cs="Arial"/>
            <w:sz w:val="24"/>
            <w:szCs w:val="24"/>
          </w:rPr>
          <w:t>College Librarian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14:paraId="61299A91" w14:textId="77777777" w:rsidR="00D640DF" w:rsidRPr="00F137B3" w:rsidRDefault="00D640DF" w:rsidP="00F137B3">
      <w:pPr>
        <w:rPr>
          <w:rFonts w:ascii="Arial" w:hAnsi="Arial" w:cs="Arial"/>
          <w:sz w:val="24"/>
          <w:szCs w:val="24"/>
        </w:rPr>
      </w:pPr>
    </w:p>
    <w:sectPr w:rsidR="00D640DF" w:rsidRPr="00F137B3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0DDC6" w14:textId="77777777" w:rsidR="0012411E" w:rsidRDefault="0012411E" w:rsidP="00BA4E95">
      <w:pPr>
        <w:spacing w:after="0" w:line="240" w:lineRule="auto"/>
      </w:pPr>
      <w:r>
        <w:separator/>
      </w:r>
    </w:p>
  </w:endnote>
  <w:endnote w:type="continuationSeparator" w:id="0">
    <w:p w14:paraId="0257B5FB" w14:textId="77777777" w:rsidR="0012411E" w:rsidRDefault="0012411E" w:rsidP="00BA4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51070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24A5825" w14:textId="77777777" w:rsidR="00112BB3" w:rsidRDefault="00BA4E95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31A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31A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14:paraId="29247808" w14:textId="77777777" w:rsidR="00BA4E95" w:rsidRDefault="00112BB3">
            <w:pPr>
              <w:pStyle w:val="Footer"/>
              <w:jc w:val="center"/>
            </w:pPr>
            <w:r w:rsidRPr="00F15C2E">
              <w:rPr>
                <w:sz w:val="20"/>
                <w:szCs w:val="20"/>
              </w:rPr>
              <w:t xml:space="preserve">This </w:t>
            </w:r>
            <w:r>
              <w:rPr>
                <w:sz w:val="20"/>
                <w:szCs w:val="20"/>
              </w:rPr>
              <w:t xml:space="preserve">work is created by </w:t>
            </w:r>
            <w:r w:rsidR="00F137B3">
              <w:rPr>
                <w:sz w:val="20"/>
                <w:szCs w:val="20"/>
              </w:rPr>
              <w:t>the College Librarian Team</w:t>
            </w:r>
            <w:r>
              <w:rPr>
                <w:sz w:val="20"/>
                <w:szCs w:val="20"/>
              </w:rPr>
              <w:t xml:space="preserve"> </w:t>
            </w:r>
            <w:r w:rsidRPr="00F15C2E">
              <w:rPr>
                <w:sz w:val="20"/>
                <w:szCs w:val="20"/>
              </w:rPr>
              <w:t>for the University of Glasgow Library</w:t>
            </w:r>
            <w:r>
              <w:rPr>
                <w:sz w:val="20"/>
                <w:szCs w:val="20"/>
              </w:rPr>
              <w:t xml:space="preserve"> Knowledge Base and</w:t>
            </w:r>
            <w:r w:rsidRPr="00F15C2E">
              <w:rPr>
                <w:sz w:val="20"/>
                <w:szCs w:val="20"/>
              </w:rPr>
              <w:t xml:space="preserve"> is licensed  </w:t>
            </w:r>
            <w:r w:rsidRPr="00F15C2E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</w:t>
            </w:r>
            <w:r w:rsidRPr="00F15C2E">
              <w:rPr>
                <w:sz w:val="20"/>
                <w:szCs w:val="20"/>
              </w:rPr>
              <w:t xml:space="preserve">under a </w:t>
            </w:r>
            <w:hyperlink r:id="rId1" w:tgtFrame="_blank" w:history="1">
              <w:r w:rsidRPr="00F15C2E">
                <w:rPr>
                  <w:rStyle w:val="Hyperlink"/>
                  <w:sz w:val="20"/>
                  <w:szCs w:val="20"/>
                </w:rPr>
                <w:t>Creative Commons Attribution-Non Commercial-</w:t>
              </w:r>
              <w:proofErr w:type="spellStart"/>
              <w:r w:rsidRPr="00F15C2E">
                <w:rPr>
                  <w:rStyle w:val="Hyperlink"/>
                  <w:sz w:val="20"/>
                  <w:szCs w:val="20"/>
                </w:rPr>
                <w:t>ShareAlike</w:t>
              </w:r>
              <w:proofErr w:type="spellEnd"/>
              <w:r w:rsidRPr="00F15C2E">
                <w:rPr>
                  <w:rStyle w:val="Hyperlink"/>
                  <w:sz w:val="20"/>
                  <w:szCs w:val="20"/>
                </w:rPr>
                <w:t xml:space="preserve"> 4.0 International License</w:t>
              </w:r>
            </w:hyperlink>
          </w:p>
        </w:sdtContent>
      </w:sdt>
    </w:sdtContent>
  </w:sdt>
  <w:p w14:paraId="771D96A8" w14:textId="77777777" w:rsidR="00BA4E95" w:rsidRDefault="00112BB3">
    <w:pPr>
      <w:pStyle w:val="Footer"/>
    </w:pPr>
    <w:r>
      <w:t xml:space="preserve">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23DE84F4" wp14:editId="3E2131A2">
          <wp:extent cx="742950" cy="300341"/>
          <wp:effectExtent l="0" t="0" r="0" b="5080"/>
          <wp:docPr id="33" name="Picture 33">
            <a:hlinkClick xmlns:a="http://schemas.openxmlformats.org/drawingml/2006/main" r:id="rId1" tgtFrame="_blank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imag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56" cy="304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38E05" w14:textId="77777777" w:rsidR="0012411E" w:rsidRDefault="0012411E" w:rsidP="00BA4E95">
      <w:pPr>
        <w:spacing w:after="0" w:line="240" w:lineRule="auto"/>
      </w:pPr>
      <w:r>
        <w:separator/>
      </w:r>
    </w:p>
  </w:footnote>
  <w:footnote w:type="continuationSeparator" w:id="0">
    <w:p w14:paraId="0359DAD1" w14:textId="77777777" w:rsidR="0012411E" w:rsidRDefault="0012411E" w:rsidP="00BA4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13CFF"/>
    <w:multiLevelType w:val="hybridMultilevel"/>
    <w:tmpl w:val="8EB09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C60D1"/>
    <w:multiLevelType w:val="hybridMultilevel"/>
    <w:tmpl w:val="F598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93078"/>
    <w:multiLevelType w:val="hybridMultilevel"/>
    <w:tmpl w:val="5FCA3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A43E9"/>
    <w:multiLevelType w:val="hybridMultilevel"/>
    <w:tmpl w:val="187C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A3247"/>
    <w:multiLevelType w:val="hybridMultilevel"/>
    <w:tmpl w:val="0FE29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BC424D"/>
    <w:multiLevelType w:val="hybridMultilevel"/>
    <w:tmpl w:val="A7B08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C0830"/>
    <w:multiLevelType w:val="hybridMultilevel"/>
    <w:tmpl w:val="74847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95"/>
    <w:rsid w:val="0001098F"/>
    <w:rsid w:val="00014073"/>
    <w:rsid w:val="00016EB0"/>
    <w:rsid w:val="00031867"/>
    <w:rsid w:val="000415EC"/>
    <w:rsid w:val="00084CA4"/>
    <w:rsid w:val="00087366"/>
    <w:rsid w:val="000A2BED"/>
    <w:rsid w:val="000A362C"/>
    <w:rsid w:val="000D4235"/>
    <w:rsid w:val="00112BB3"/>
    <w:rsid w:val="0012411E"/>
    <w:rsid w:val="001411E3"/>
    <w:rsid w:val="001417CF"/>
    <w:rsid w:val="001750C4"/>
    <w:rsid w:val="001A00E3"/>
    <w:rsid w:val="001A1735"/>
    <w:rsid w:val="001F3E39"/>
    <w:rsid w:val="001F45E1"/>
    <w:rsid w:val="001F6910"/>
    <w:rsid w:val="0021750C"/>
    <w:rsid w:val="002270D1"/>
    <w:rsid w:val="00243C26"/>
    <w:rsid w:val="002A7A4E"/>
    <w:rsid w:val="002C0B3E"/>
    <w:rsid w:val="002C1408"/>
    <w:rsid w:val="003031A5"/>
    <w:rsid w:val="00340214"/>
    <w:rsid w:val="00343CF0"/>
    <w:rsid w:val="00365DF6"/>
    <w:rsid w:val="003C1651"/>
    <w:rsid w:val="003D023B"/>
    <w:rsid w:val="003D36B5"/>
    <w:rsid w:val="00425DEB"/>
    <w:rsid w:val="004B53D9"/>
    <w:rsid w:val="004F71E5"/>
    <w:rsid w:val="005351E0"/>
    <w:rsid w:val="005B208D"/>
    <w:rsid w:val="005D6BA8"/>
    <w:rsid w:val="00676D9C"/>
    <w:rsid w:val="0068448A"/>
    <w:rsid w:val="006D2D07"/>
    <w:rsid w:val="006F3D21"/>
    <w:rsid w:val="006F6AF5"/>
    <w:rsid w:val="00704B40"/>
    <w:rsid w:val="007824B0"/>
    <w:rsid w:val="007D2055"/>
    <w:rsid w:val="007E006F"/>
    <w:rsid w:val="00826214"/>
    <w:rsid w:val="00830388"/>
    <w:rsid w:val="00855D70"/>
    <w:rsid w:val="008576AE"/>
    <w:rsid w:val="008B0CDE"/>
    <w:rsid w:val="008B1C1B"/>
    <w:rsid w:val="008B21DD"/>
    <w:rsid w:val="008C067F"/>
    <w:rsid w:val="008D6CE7"/>
    <w:rsid w:val="009107B0"/>
    <w:rsid w:val="009518AD"/>
    <w:rsid w:val="00987DF9"/>
    <w:rsid w:val="00990EDA"/>
    <w:rsid w:val="009A36B9"/>
    <w:rsid w:val="009B2319"/>
    <w:rsid w:val="009C078E"/>
    <w:rsid w:val="009E1133"/>
    <w:rsid w:val="009E14D3"/>
    <w:rsid w:val="009F3525"/>
    <w:rsid w:val="00A05E48"/>
    <w:rsid w:val="00A50F6F"/>
    <w:rsid w:val="00A515AF"/>
    <w:rsid w:val="00A51EE9"/>
    <w:rsid w:val="00A6539B"/>
    <w:rsid w:val="00AF7E65"/>
    <w:rsid w:val="00BA4E95"/>
    <w:rsid w:val="00BA50E9"/>
    <w:rsid w:val="00BD3EC1"/>
    <w:rsid w:val="00C06755"/>
    <w:rsid w:val="00C27674"/>
    <w:rsid w:val="00C3650A"/>
    <w:rsid w:val="00C54B93"/>
    <w:rsid w:val="00C76DF2"/>
    <w:rsid w:val="00C87A11"/>
    <w:rsid w:val="00D22811"/>
    <w:rsid w:val="00D55657"/>
    <w:rsid w:val="00D640DF"/>
    <w:rsid w:val="00DC2918"/>
    <w:rsid w:val="00DF43E6"/>
    <w:rsid w:val="00DF6816"/>
    <w:rsid w:val="00E05594"/>
    <w:rsid w:val="00E07DA5"/>
    <w:rsid w:val="00E300CA"/>
    <w:rsid w:val="00E828C2"/>
    <w:rsid w:val="00ED3A2D"/>
    <w:rsid w:val="00ED7364"/>
    <w:rsid w:val="00F137B3"/>
    <w:rsid w:val="00F37259"/>
    <w:rsid w:val="00F8094B"/>
    <w:rsid w:val="00F93794"/>
    <w:rsid w:val="00FE0810"/>
    <w:rsid w:val="00F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316782"/>
  <w15:docId w15:val="{CC41EBFF-C8D1-44D4-A7BA-E465459E3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4E95"/>
  </w:style>
  <w:style w:type="paragraph" w:styleId="Heading1">
    <w:name w:val="heading 1"/>
    <w:basedOn w:val="Normal"/>
    <w:next w:val="Normal"/>
    <w:link w:val="Heading1Char"/>
    <w:uiPriority w:val="9"/>
    <w:qFormat/>
    <w:rsid w:val="00E300CA"/>
    <w:pPr>
      <w:keepNext/>
      <w:keepLines/>
      <w:pBdr>
        <w:bottom w:val="single" w:sz="4" w:space="1" w:color="auto"/>
        <w:right w:val="single" w:sz="4" w:space="4" w:color="auto"/>
      </w:pBdr>
      <w:spacing w:before="480" w:after="0"/>
      <w:outlineLvl w:val="0"/>
    </w:pPr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00CA"/>
    <w:pPr>
      <w:keepNext/>
      <w:keepLines/>
      <w:shd w:val="clear" w:color="auto" w:fill="003865"/>
      <w:spacing w:before="200" w:after="0"/>
      <w:outlineLvl w:val="1"/>
    </w:pPr>
    <w:rPr>
      <w:rFonts w:eastAsiaTheme="majorEastAsia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0CA"/>
    <w:pPr>
      <w:keepNext/>
      <w:keepLines/>
      <w:pBdr>
        <w:top w:val="single" w:sz="4" w:space="1" w:color="auto"/>
        <w:right w:val="single" w:sz="4" w:space="4" w:color="auto"/>
      </w:pBdr>
      <w:spacing w:before="200" w:after="0"/>
      <w:outlineLvl w:val="2"/>
    </w:pPr>
    <w:rPr>
      <w:rFonts w:ascii="Calibri" w:eastAsiaTheme="majorEastAsia" w:hAnsi="Calibri" w:cstheme="majorBidi"/>
      <w:b/>
      <w:bCs/>
      <w:color w:val="003865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00CA"/>
    <w:rPr>
      <w:rFonts w:ascii="Calibri" w:eastAsiaTheme="majorEastAsia" w:hAnsi="Calibri" w:cstheme="majorBidi"/>
      <w:b/>
      <w:bCs/>
      <w:color w:val="003865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A4E95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E95"/>
  </w:style>
  <w:style w:type="paragraph" w:styleId="Footer">
    <w:name w:val="footer"/>
    <w:basedOn w:val="Normal"/>
    <w:link w:val="FooterChar"/>
    <w:uiPriority w:val="99"/>
    <w:unhideWhenUsed/>
    <w:rsid w:val="00BA4E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E95"/>
  </w:style>
  <w:style w:type="character" w:styleId="Hyperlink">
    <w:name w:val="Hyperlink"/>
    <w:basedOn w:val="DefaultParagraphFont"/>
    <w:uiPriority w:val="99"/>
    <w:unhideWhenUsed/>
    <w:rsid w:val="00112BB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300CA"/>
    <w:rPr>
      <w:rFonts w:eastAsiaTheme="majorEastAsia" w:cstheme="majorBidi"/>
      <w:bCs/>
      <w:color w:val="FFFFFF" w:themeColor="background1"/>
      <w:sz w:val="36"/>
      <w:szCs w:val="26"/>
      <w:shd w:val="clear" w:color="auto" w:fill="003865"/>
    </w:rPr>
  </w:style>
  <w:style w:type="character" w:customStyle="1" w:styleId="Heading3Char">
    <w:name w:val="Heading 3 Char"/>
    <w:basedOn w:val="DefaultParagraphFont"/>
    <w:link w:val="Heading3"/>
    <w:uiPriority w:val="9"/>
    <w:rsid w:val="00E300CA"/>
    <w:rPr>
      <w:rFonts w:ascii="Calibri" w:eastAsiaTheme="majorEastAsia" w:hAnsi="Calibri" w:cstheme="majorBidi"/>
      <w:b/>
      <w:bCs/>
      <w:color w:val="003865"/>
      <w:sz w:val="36"/>
    </w:rPr>
  </w:style>
  <w:style w:type="paragraph" w:styleId="TOAHeading">
    <w:name w:val="toa heading"/>
    <w:basedOn w:val="Normal"/>
    <w:next w:val="Normal"/>
    <w:uiPriority w:val="99"/>
    <w:semiHidden/>
    <w:unhideWhenUsed/>
    <w:rsid w:val="007D20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535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5DEB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016EB0"/>
    <w:pPr>
      <w:spacing w:after="100"/>
    </w:pPr>
  </w:style>
  <w:style w:type="paragraph" w:styleId="ListParagraph">
    <w:name w:val="List Paragraph"/>
    <w:basedOn w:val="Normal"/>
    <w:uiPriority w:val="34"/>
    <w:qFormat/>
    <w:rsid w:val="00A05E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55D7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5D70"/>
    <w:rPr>
      <w:i/>
      <w:iCs/>
      <w:color w:val="404040" w:themeColor="text1" w:themeTint="BF"/>
    </w:rPr>
  </w:style>
  <w:style w:type="character" w:styleId="FollowedHyperlink">
    <w:name w:val="FollowedHyperlink"/>
    <w:basedOn w:val="DefaultParagraphFont"/>
    <w:uiPriority w:val="99"/>
    <w:semiHidden/>
    <w:unhideWhenUsed/>
    <w:rsid w:val="009107B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79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library@glasgow.ac.uk" TargetMode="External"/><Relationship Id="rId18" Type="http://schemas.openxmlformats.org/officeDocument/2006/relationships/hyperlink" Target="http://encore.lib.gla.ac.uk/iii/encore/record/C__Rb1418441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lrb.co.uk/" TargetMode="External"/><Relationship Id="rId17" Type="http://schemas.openxmlformats.org/officeDocument/2006/relationships/hyperlink" Target="http://ezproxy.lib.gla.ac.uk/login?url=http://www.lexisnexis.com/uk/nexi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zproxy.lib.gla.ac.uk/login?url=https://literature.proquest.com/" TargetMode="External"/><Relationship Id="rId20" Type="http://schemas.openxmlformats.org/officeDocument/2006/relationships/hyperlink" Target="https://www.gla.ac.uk/myglasgow/library/help/collegelibrarian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brary@glasgow.ac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zproxy.lib.gla.ac.uk/login?url=http://uk.jstor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ncore.lib.gla.ac.uk/iii/encore/record/C__Rb2952597" TargetMode="External"/><Relationship Id="rId19" Type="http://schemas.openxmlformats.org/officeDocument/2006/relationships/hyperlink" Target="http://encore.lib.gla.ac.uk/iii/encore/record/C__Rb31260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ncore.lib.gla.ac.uk/iii/encore/record/C__Rb2206240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583C3-F913-4176-9786-D77FD8D41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3CF9B9D2.dotm</Template>
  <TotalTime>0</TotalTime>
  <Pages>4</Pages>
  <Words>382</Words>
  <Characters>2179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Walters</dc:creator>
  <cp:lastModifiedBy>Morag Greig</cp:lastModifiedBy>
  <cp:revision>2</cp:revision>
  <dcterms:created xsi:type="dcterms:W3CDTF">2019-09-02T12:50:00Z</dcterms:created>
  <dcterms:modified xsi:type="dcterms:W3CDTF">2019-09-02T12:50:00Z</dcterms:modified>
</cp:coreProperties>
</file>