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E1B11" w14:textId="77777777" w:rsidR="00BA4E95" w:rsidRPr="00AF32D2"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4B2780C" wp14:editId="3D3064AB">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01AF791F" w14:textId="428A6E6C" w:rsidR="00C70782" w:rsidRPr="005803B2" w:rsidRDefault="00C70782" w:rsidP="00BA4E95">
                            <w:pPr>
                              <w:rPr>
                                <w:rFonts w:ascii="Arial" w:hAnsi="Arial" w:cs="Arial"/>
                                <w:color w:val="FFB948"/>
                                <w:sz w:val="52"/>
                                <w:szCs w:val="52"/>
                              </w:rPr>
                            </w:pPr>
                            <w:r>
                              <w:rPr>
                                <w:rFonts w:ascii="Arial" w:hAnsi="Arial" w:cs="Arial"/>
                                <w:color w:val="FFB948"/>
                                <w:sz w:val="56"/>
                                <w:szCs w:val="56"/>
                              </w:rPr>
                              <w:t xml:space="preserve">     </w:t>
                            </w:r>
                            <w:proofErr w:type="spellStart"/>
                            <w:r>
                              <w:rPr>
                                <w:rFonts w:ascii="Arial" w:hAnsi="Arial" w:cs="Arial"/>
                                <w:color w:val="FFFFFF" w:themeColor="background1"/>
                                <w:sz w:val="52"/>
                                <w:szCs w:val="52"/>
                              </w:rPr>
                              <w:t>EdShare</w:t>
                            </w:r>
                            <w:proofErr w:type="spellEnd"/>
                            <w:r w:rsidR="00242E48">
                              <w:rPr>
                                <w:rFonts w:ascii="Arial" w:hAnsi="Arial" w:cs="Arial"/>
                                <w:color w:val="FFFFFF" w:themeColor="background1"/>
                                <w:sz w:val="52"/>
                                <w:szCs w:val="52"/>
                              </w:rPr>
                              <w:t>: Quick Guide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36AD82C8" w14:textId="77777777" w:rsidR="00C70782" w:rsidRDefault="00C70782" w:rsidP="00BA4E95"/>
                          <w:p w14:paraId="397F03BB" w14:textId="77777777" w:rsidR="00C70782" w:rsidRDefault="00C70782" w:rsidP="00BA4E95"/>
                          <w:p w14:paraId="58BEE4F0" w14:textId="77777777" w:rsidR="00C70782" w:rsidRDefault="00C70782" w:rsidP="00BA4E95"/>
                          <w:p w14:paraId="2E61BA62" w14:textId="77777777" w:rsidR="00C70782" w:rsidRPr="005803B2" w:rsidRDefault="00C70782" w:rsidP="00BA4E95">
                            <w:pPr>
                              <w:rPr>
                                <w:sz w:val="36"/>
                                <w:szCs w:val="36"/>
                              </w:rPr>
                            </w:pPr>
                            <w:r>
                              <w:br/>
                            </w:r>
                          </w:p>
                          <w:p w14:paraId="76380A5B" w14:textId="77777777" w:rsidR="00C70782" w:rsidRDefault="00C70782" w:rsidP="00BA4E95"/>
                          <w:p w14:paraId="5EF22D35" w14:textId="77777777" w:rsidR="00C70782" w:rsidRDefault="00C70782" w:rsidP="00BA4E95"/>
                          <w:p w14:paraId="0BBD36AE" w14:textId="053FEABE" w:rsidR="00C70782" w:rsidRDefault="00C70782" w:rsidP="00BA4E95">
                            <w:pPr>
                              <w:rPr>
                                <w:sz w:val="36"/>
                                <w:szCs w:val="36"/>
                              </w:rPr>
                            </w:pPr>
                            <w:r>
                              <w:t xml:space="preserve">                                                                                                      </w:t>
                            </w:r>
                            <w:r w:rsidRPr="005803B2">
                              <w:rPr>
                                <w:sz w:val="36"/>
                                <w:szCs w:val="36"/>
                              </w:rPr>
                              <w:t xml:space="preserve"> </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2780C"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&#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H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20AAAAAFJn&#10;aHRsb25nAAAJs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Bk4QklNBAwAAAAADvwAAAABAAAAcQAAAKAAAAFUAADUgAAADuAAGAAB/9j/7QAMQWRvYmVfQ00A&#10;Af/uAA5BZG9iZQBkgAAAAAH/2wCEAAwICAgJCAwJCQwRCwoLERUPDAwPFRgTExUTExgRDAwMDAwM&#10;EQwMDAwMDAwMDAwMDAwMDAwMDAwMDAwMDAwMDAwBDQsLDQ4NEA4OEBQODg4UFA4ODg4UEQwMDAwM&#10;EREMDAwMDAwRDAwMDAwMDAwMDAwMDAwMDAwMDAwMDAwMDAwMDP/AABEIAKAAcQ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Ha9/DD9m/wD6WV99Htv4/wCQcV/cfav2mdPeT3XE&#10;8Hd4+7wPiF+F+B8WtiQduReZ5iShRnrlg7U2tyJr2W08J+YvyH/Z34zdbVLF9/7mrzUpp7pL+xDd&#10;JP8ArbV4nufy7+Pf7Q/JqarY5oo/e2+TjBrbF/257Ytf1dz8D//Q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B+g5/p7Ps3/APSbvsppe7vk/FfRe5n3UWuO9x77WIe3e4/2xowS1vanhmJH&#10;/Lnqz2ueUg6leSVGGsQ0/KH5sfIf74+Rvt9Es08FOteTsePdf3NKH+Z9T9W/lR8e/uf44ufdHF3O&#10;asfmq1lVL703P/P+h//R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3i/jj+0rkPvZ+8T2&#10;c9hkgtN4py3PL5J7n36xkjPE+1/iZHMeZzm1GQYZbVdBxlOX0Fu1XHxzzPy/v0Pjfx/kd0bXuRjt&#10;rXnZLSGnik/U1/Viz0vxDsM/knyDj9rw/blLdY14Vx1nr4Nr0p/1pI/UV4zjeP4XjeP4fiKVXjeK&#10;4mjU43jOOowR1qXH8fRgWrSpU60QCRxRRoscaKAFUAAaDPxPOc7JuyxuUpNtt6tt6tv6s/a0IQrg&#10;q60lGKSSXRJaJL6I/9L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D3J/6aL7N//LZfb95t&#10;93nlvFdjy/7gL0nint9JZh22eP8AaLwzlHhu3a7No6LzfOxTNKjKQ8PHUpkJWTPzP+cnyH+N7tV2&#10;CiWa+It1mOjtmtF/mQa++ck+h+lvyc+PfwXare/3xxZy3trz1VUHq/8APmnnzUItdT05Z8XPs5//&#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GwP2qfb15Z91v3Fe0P28+FrInOe6XmnGeOvfS&#10;FrCcDwQLch5X5TZhXq0HFcXDc5GcDqY4WA1JAzk987tR2LtHI7tyfw0Qcsf1pdIxX1lJqK+rOr2P&#10;tN/fO78ftPG/FfNRz/Vj1lL7IxTk/oj9U7219vPFPaT288G9rfBOMj4bwv268S8f8J8V4qPQijwH&#10;jPFxcPxVdnAG9xDCnckI1dtWbqTn4e5nLv5/Lt53KlusulKcn5yk23+tn7f4fEo4HEq4PFjtrpjG&#10;EV5Rikl+pF7ZWLJ//9T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B7Cf9MP9m+yH3W++DzDi&#10;vmn+q9l/Zl7cHpEjQ8n7neV0hMP8zihw9W1EdRt5OAnQsM/P350/Icuj41x5dMXXY+9Vxf8A5U2n&#10;/kM+/wD5L/HsK/5LyI9c005+52SX/kwTX+Wj1+Z8APvwwD//1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PT//AKZ77N//AC4/vv5394Xl3Fd7xP2HpTeF&#10;+3EtqHdWve7PmXFFOY5Cq7AqzcLwMziRCAVk5OrKh3R9Piv5y/If4PtdXx/jy/ecp77MdVVB6J/2&#10;5r9EJJ9T7T+Tfx7+M7nb8g5Ec18VbK8+Ns1q1/Yg/wBM4tdD3DZ+aT9KDAGAf//X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FQ4nieT57leM4PhaFrlOZ5nkKXE8TxlGF7N7keT5GytOhQp14gWklm&#10;ldI40UEsxAHU5pZZCqErbGoxim230SWrb+iRtXXO2caq05Sk0kl1beiS+rZ+o7/Hd9pvGfZR9oHs&#10;37BQQ1f+5eB8ej533J5Gr23Xmfc/yk/3rza59Un/ADoobcpoUpGOv0leunooGfib5b36fyT5ByO6&#10;vOyUttafhXHSCx4Npbn/AJTZ+1/iXYofHOwcftaS3xjusa8bJazefFJ+lf5KRuxnmz0gwBgH/9D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d+3+nj+zf8A9KL+9GD3n8o4r6z21+1apx/uBO1iHuUu&#10;R91OUmlq+1nFEtp89SaC5z6upOyTjoVcbZhr8s/Nn5D/AHR8cfbqJYu5zdf1VSw7X96ah9k35H1L&#10;8pvj397/ACJdxujmngpT+jteVUvuac/tgvM/QPz8pH6rGAMAYB//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B+ln/AA2/Zv8A+kY/Yz7aeJ89xX9u90/c6Ie8Pu0J4e1fqeUeZUYJOL8YuB9WRuF4&#10;mOhxs0O4oLUVmVNO82v43/MP5D/tF8muvqlmij91V5OMG8yX9uW6SfXa4rwP2N+Xvx7/AGd+M00W&#10;xxfd+9t81KaWIv8AsR2xa/rKT8TtSzw57cYAwBgH/9L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O&#10;2z+FT7N//Sxfvp9u+L8g4r+4e1fs20XvN7o9+Hucfe43xPkIW8X8Vtbx25By3MvSrT1mYNJTW46g&#10;9ptPBfmP8h/2e+MXTqli/kfua/NOSe6S/swy0/CW3zPeflz8e/2g+TUwtjmjj/vrPJqLW2L/ALU8&#10;Jrxju8j9JnPx4fsEYAwBgDAP/9P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P0Kv9Pt9m/wD6TP8A&#10;ZLxnul5PxX0Xud90lnjvc/mGsQdu/wAf7cwVZK/tRwbswB7clGexzig9QeTKN1jGn5O/Nb5D/fPy&#10;SXBolmjg5rXk7M/vZf8AGSh/mZ8T9X/lT8e/ub43HnXRxdzsWPzVf/NR/Q3P/Px4He3nzA+nDAGA&#10;MAYB/9T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G9v8a32jXvva+8n2e9i2rWZPDrnNjy33VvV+4n9&#10;s9rfEGXlvLmazF1gkvRrHxFObQhbdyvqNDnl/mPf4/G/j3I7nn94lsqXnbPSGnjt/G1/Viz0/wAO&#10;7DL5J8h4/bMfu291r8q4az+zP4U/60kfqG0KFHiqNLi+Mp1uP43jalahx9ClBHVp0aNOFa9SnUrQ&#10;hUjiijVUjRAAqgAAAZ+KZSlOTnNttvLb1bb6tvzZ+1IQjCKhBJJLCS0SS6JfRE3mpsMAYAwBgH//&#10;1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e6D/AE0/2b/+Wr+3PzH7tfLeK7Hmf3Ecg3AeCPag22+N&#10;9n/C+SkrNarmQLJGOb5uOzNKhBWWCjQnQlXGfmX84/kP8d3evsPHlmviLdPHR2zWcf5kMJeTlNPo&#10;fpj8nPj38D2izv18cWct7YZ6qqD6/wCfPLfmoxaPTLnxk+yjAGAMAYAwD//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2Lf6Yj7N/pOM91fvg8w4rSflWt+zHs09uHqvHVZoeS9z&#10;fKqQk1BE1hKPEVrEejKYORhJKuwz8+fnT8h3To+NceWkcXXY83lVxf2LdNr6wfgfoL8l/j22F/yX&#10;kR1lmmnPksOyS+17YJ/Sa8T1358CPvYwBgDAGAMAYB//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GQfa&#10;f2x8v96vc72/9ovAeOblfNfcvzDx7wjxigNwjm5nyTk4+KpNZlUN24I3lEliYjbHGryNoqk5U5/N&#10;4/beFb3DlPbXTCU5P6RWXj66aLxeha4PC5HcebVwOKt1l04wivrJ4Wfp5vwWp+ql9tHsN4j9r/sF&#10;7Tfb/wCCxqPGvarwriPFa1vsrXm5nkK0Pf5/yS7ChKizynISWuRtbTp3p3I6Z+He8905Heu63915&#10;X475uTXkn+GK+kY4ivokfuDs3a+P2XtVHauL+CiCjnza/FJ/WUsyf1bM5ZzDpjAGAMAYAwBgH//R&#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eo3/TM/Zv/wCXA97PcD7yfLuK7vjHshUseAe2UtmHdBd91PMO&#10;J08j5SpIwKl+G4CcwyKwBD8rBIh3RHT4l+c3yH+F7bV8d48vXyXvsx4VQfpT/tzWf/RteJ9r/Jr4&#10;9/Fdyt+Q3x9HGWyv62zXqa/sQeP/AEifge3jPzYfpIYAwBgDAGAMAYB//9L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9Af+nb+zf/0oX7yv/L5eU8V9X7b/AGr0qHmytZg30uS9&#10;2eaeap7Z8d840LUGhu88HjbWKajVDjbMNflP5t/If7p+O/3ZRLF3Obh9VUsOx/52VD6qUvI+qflL&#10;8e/vb5D/AHnfHNPBSnr0dryq1/m4c/o4x8z9ALPyqfqkYAwBgDAGAMAYAwD/1P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9AJIABJJ0AHUkn0AGYB+l//AA9fZwPst+xz2x8I5zi/7d7o+4cA93fd0TQ9q9X8x8zp&#10;QTVfHLgYblfheLiocTLHuKd+CeVNO6dfxt+YHyH/AGj+TX8mqWaKf3VXlsg3mS/tycpL6NLwP2R+&#10;X/x7/Zz41TxrY4vt/e2+e+aWIv8AsR2x+1N+J2i54k9qMAYAwBgDAGAMAYB//9X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dvX8I/2b/+lgffV7fweQ8V/cPav2QMPvR7l/UQ9zj78Hi/IRHw3xWz3B25P7pzTU0n&#10;rMdZaUV0gERtp4D8yfkP+z/xi10yxfyf3Nfmtye+S/swzh+EnHzPfflv8e/2g+TVK6OaON++s8nt&#10;a2Rf9qeMrxipeR+kXn4+P1+MAYAwBgDAGAMAYAwD/9b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fob/wAfZv/&#10;AOkw/ZBwvuN5NxX0Puh90NjjvdfyFrEPbvcf4F9I8HtN4/Ix0Jj/ALdNNzQVlDJJycsbf8safkz8&#10;1fkP99fJZcOmWaOFmqPk55/ey/4yUPqoJ+J+sfyr+Pf3L8ajy7o4v5uLZeahj91H/itz+jm14Hed&#10;nzI+mDAGAMAYAwBgDAGAMA//1/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35/jK+0O397n3ne0HsjPUsT+ENy//&#10;AHt7tW4O4i8f7W+HSR8n5SkliL5oX5H9jhaswB2WbsBI01zy3zPv8fjfx3kdyTxZjZUvO2ekft26&#10;za/qxZ6n4Z2CXyT5Fx+2tZqzvtflVDWX2btIJ/1pI/UDp06nHVKvH0KtelRo1oKdKlUhjr1alStE&#10;Ia1WtXiASOONFVERQAoAAAAz8UylKcnOby3q2+rb8WftOMYwioQWEtEl0SXgiZzBkYAwBgDAGAMA&#10;YAwBgH//0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913+mt+zf/wAtJ9tPlf3WeW8V9P5v9x/If2zwx7UO23xn&#10;s94ZflqVJoe4A8X965hbdqVdNs1erx8ykhhn5j/OP5D/AB/ea+xceWauGszx0ds0m/t2Qwvo5TR+&#10;m/yd+PfwHZrO+XxxZzHiGeqqg2l9m+eX9VGDPSvnxs+xDAGAMAYAwBgDAGAMAYB//9H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Hsk/0xP2b/ANt8f91Pvf8AMOK0t+Rvb9m/ZqS3B1TguNtRch7l+VUe&#10;4CCtm7HS4ivYjKuhqcjCdVlIz88/nT8h320fGuPLSGLrsf1mmq4v7FmbX+VB+B+hPyX+PbKr/kvI&#10;jrPNVWf6qadkl9rxBNf1ZrxPXDnwU+8jAGAMAYAwBgDAGAMAYAwD/9P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PU1/plfs3/wC+feH3E+8/y7iu7457NVbPtx7WTWYd0Nr3O8t4&#10;kN5ZzFOQ9O5w/A2FqsCNCeWRlO6I6fEPzm+Q/wAN2+n47x5evkP3LceFcX6U/wC3NZ/9H9T7b+TP&#10;x7+J7hd8ivj6OOnXV9bJL1Nf2IPH/pPoe2vPzcfpAYAwBgDAGAMAYAwBgDAGAMA//9X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B6Ef8ATpfZx/5f77w7Hv55VxX1Xtz9rFGl5XVazDvp8n7ueQd6n7d0&#10;l3gBm45Yb3Ob42JhnqU942zDX5P+bnyH+6vj67VRLF3Obi/NVRw7H/nZjD6qUvI+r/lJ8e/vX5A+&#10;6XxzTwUpa9HbLKrX+biU/o4x8z36Z+Vz9TDAGAMAYAwBgDAGAMAYAwBgDAP/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D&#10;6qszBVBZmIVVUEszE6AAD1JzAP0zP4h/s5H2U/Y97W+3vNcWOO9zvOK//l2feASQ9q7D515rTgsD&#10;x+6CNQ/CcbFQ4aRQxUy1pZF/5p1/Gnz75D/tJ8lv5dcs0VfuqvLZBv1L+3LdP7JJeB+yvgPx7/Zz&#10;41RxLI4ut/e2+e+aXpf9iKjD7Yt+J2cZ4s9mMAYAwBgDAGAMAYAwBgDAGAMA/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7h/4O/s3/8ASu/vq8Em8i4r+4e1XsMK/vR7jfUQd3juQl8c5CMeCeKWe4DFJ/cuaNV56snSajXu&#10;jQhTnz78y/kP9wfGLVTLF/K/c146rcvXLz9MM4fhJxPoH5a/Hv7/APk1Tujmji/vrPJ7X6I+Xqnj&#10;K8YqR+j9n5AP16MAYAwBgDAGAMAYAwBgDAGAMAYB/9H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RF/gK+zf8A9Jb+x3x7&#10;zryXivofdL7nJuP93PKWsQdrkOP8MnpND7U+NzMwVtkXFyvyxjkUPFY5KxG36Bp+SfzT+Q/338mn&#10;xaZZo4Wao+Tnn97L75Lb9VBM/Wf5W/Hv7k+NQ5V0cX83FsvNQx+6j90Xu+jm0d4GfNT6UMAYAwBg&#10;DAGAMAYAwBgDAGAMAYB//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dgn8Xv2g2fvb+9L2i9mLdKez4HW5Q+e+7liIOI6nt&#10;f4ZNFyPkdaaaP5ojykhrcJXlAOye7ExGgOeT+a/IF8b+OcjuMXi1rZV9bJ6Rf126za8os9X8K7BL&#10;5J8i4/bpLNSe+36Vw1l9m7SCfnJH6fVatWpVq9OnXgqVKkEVarVrRJBWrVoIxFBXrwRAKiIoCoig&#10;AAAAaZ+LJScm5SeW9W34n7RjFRSjFYS0SXgR8wZGAMAYAwBgDAGAMAYAwBgDAGAMA//T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Hu7/ANNp9m//AJZ37X/Jfuk8s4r6fzr7leRWDxRrUO23xns94bdmpcS8Qk+eL+88p9bekAG2&#10;atDx0o1G05+YPzh+Q/3h3qHZKJZq4a9WOjtmk39uyOI/RuaP07+T3x7+7+yz73fHFvMfpz1VUG0v&#10;s3yzL6pQZ6Ss+PH2AYAwBgDAGAMAYAwBgDAGAMAYAwBgH//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DZv7Nftp8l+7/7nfZv&#10;7dfF/qILHuR5hS47muVrRCV/HPDePRuZ838nKuCp/t3E17ltEfQSOixg7nGcX5F3mn4/2Xkd3v6U&#10;wbS/rTekI/50ml9E8+B2fj3Zru/964/aKNHdNJv+rBazl/mxTf1ax4n6ofhPhvjXt14b4n7f+GcV&#10;X4LxDwbxrg/EPFuFqAirxHjvjfGRcPwvG1wxJ2QVoY411JOg6nXPxByeRdzORZy+TLdZbKU5N9XK&#10;Tbb+9s/b3G49PE49fF48dtdUYwil0UYpJL7ksFz5ATDAGAMAYAwBgDAGAMAYAwBgDAGAMA//1f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9mX+mK+zf+y+Je6X3veX8Vtv+YyW/Z72cktQ/Mni/D3or3uR5PSLgqy3OShqcTBMm10N&#10;C9GdUmOv53/Oj5D7l9Hxrjy0rxbbj+s1iuL+yLcmuj3Rfgfob8mPj3t8e/5JyI62Zqqz/VTzZJfb&#10;JKKfhtkvE9aefBz7uMAYAwBgDAGAMAYAwBgDAGAMAYAwBgH/1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B6qP9Ml9m/8A3j7qe5H3p+XcV3OB9pq1r2w9p5rUGsVj3G8p4tZfNecpSMOknFcH&#10;Yjo6g6H+6tp80XT4d+c/yH+H4NPxzjy9d+LLcf8A3uL9EX/ams/+j+p9v/Jn49/Ec675HfH00J11&#10;f9JJeuS/sweP/SfQ9rufnA/RwwBgDAGAMAYAwBgDAGAMAYAwBgDAGAMA/9D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D3+nK+zf/wAvx93l/wC4byvivqvbv7W+PqeQca1qHfT5T3g8mSej4JVQSABzxcEV&#10;/mi8bFoLMFAsNsy6/Jfze+Q/3X2Bdpoli7nNxeOqqjhzf+c9sPqnLyPrP5RfHv707++7XxzTwUpL&#10;PR2yyoL/ADVun9Go+Z758/LJ+pBgDAGAMAYAwBgDAGAMAYAwBgDAGAMAYAwD/9L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yRGkZURW&#10;d3YIiICzOzHRVVR1JJ6ADMdNWOuiP02P4lPs6T7J/sh9qvbPl+NXj/cvyyofdT3hLxCO4vuF5tUg&#10;tWeEuaa6vwtCOhwZKkqxptIP+Ydfxl88+Q/7SfJb+bXLNNb9qry9uDaTX9uW6f8AnY8D9mfA/j/+&#10;znxqjhWRxdYvdt8/cmk2n/Yjth/m58Tsrzxp7EYAwBgDAGAMAYAwBgDAGAMAYAwBgDAGAMA//9P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B3K/wX/Zv/wCla/fT4VyXkfFfX+1f2+LV95/P/qIe5x/IcjwXIIvt34rYLaxub3MiCxNWkBWa&#10;lUuoRprnzz8zfkP9w/GLIUyxfy80w80pL95L/NhlJ+EpRPoX5Z/Hv7++TVzujmjiYun5Nxf7uP8A&#10;nTw2vGMZH6OGfkI/XYwBgDAGAMAYAwBgDAGAMAYAwBgDAGAMAYAwD//U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fop/wAC32b/APpK&#10;32NeMeW+S8V9B7p/crLR94PMDYh7fIcf4teo9v2t8ZnLAOFr8TJ/cnhkUPDZ5G1G36Rn5H/NH5D/&#10;AH58mnRTLNHDzVDyck/3svvl6c+MYRZ+tfyu+Pf3H8ZhyLo4v5mLZ+ai1+7j90fVjwlOSO7LPm59&#10;IGAMAYAwBgDAGAMAYAwBgDAGAMAYAwBgDAGAf//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OxD+LD7Pp/vc+9b2l9n79CW37e8XyB9xf&#10;d+ZUcwV/bHwqxFe5yjZkj6x/3aw9PgopADsluxseinTyPzj5Avjfxu/uEHi6S9ur/pJ5UWv7KzNr&#10;yiz1nwj4+/knyOjt8lmqL9y3/o4Ycl/nPEF9ZI/TwgggqwQ1q0MVetXijgr14I0igggiQRxQwxRg&#10;KqKoCqqgAAaDPxc25Nyk8tn7QSUVhaJEXMGRgDAGAMAYAwBgDAGAMAYAwBgDAGAMAYAwBgH/1v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3k/6br7N/8Ayy32rc99zflnFfTee/c3yMUvjbWoNlzi/Z3w+1NR8cWISjfF/eORa9ychU7J6q8d&#10;J12qc/L35wfIf7y75DstEs1cJerHR2zScvt2R2x+kt6P0/8AlB8e/u7scu9XxxbzX6c9VVBtR+zf&#10;LdL6x2M9HmfID68MAYAwBgDAGAMAYAwBgDAGAMAYAwBgDAGAMAYB/9f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7P/8ATGfZv/294L7n/e35fxWzlPPprftH7Py2odHi8N4HkI7fuH5JSZwQyX+WgrcXFIu1&#10;0PG20OqTdfzr+dHyH3uVR8b48vTVi23H9eSxXF/2Ytyfnvi/A/RH5MfHva41/wAk5EfVbmqrP9SL&#10;zZJf2pJRX9iXgz1jZ8JPuowBgDAGAMAYAwBgDAGAMAYAwBgDAGAMAYAwBgDAP//R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D1bf6Y77N/wDur3J9zPvY8u4rfw3tjXt+1PtHLZh1jn8+8l4xJ/PfIKTnQiTj&#10;OFsQccrDVXHKzD9cPT4Z+dHyH2OHT8b48vVdi23H9SL9EX/amnL/ADF5n3L8mPj3v8y75HyI+mnN&#10;VX9uS9cl/Zg1H/Pfke0/PzkfosYAwBgDAGAMAYAwBgDAGAMAYAwBgDAGAMAYAwBgDAP/0/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Hos/04f2b/8Al8fuz5b7kPLOK+p9vvtf4+vynCtag3U+V94fK4J6Ph8MYlG2T+01&#10;Ev8ALs0bboLKce5AEinPkX5v/If7s7DHs9EsW814eOqqjhz/AOM9sPrFz8j63+UPx7+8++y7xfHN&#10;XCWVno7ZZUP+Kt0/pJQ8z3s5+XD9RDAGAMAYAwBgDAGAMAYAwBgDAGAMAYAwBgDAGAMAYAwD/9X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CJFFJP&#10;JHDDG800zpFFFEjSSSySNsjjjjTUszEgAAak5htJZYSbeEfpxfxQ/Z5H9kv2S+1HtVyfHJR9x/Ia&#10;R9zfeFzGqWn9yPNasNzkuKtsoG5uHpx0uDVh0ZaYf1ck/jD518hfyT5JfzoPNMH7dXl7cG0mv7bz&#10;P/OP2d8F+Pr438bo4M1i6a9y3z9yaTaf9hYh/m5Ox/PHnrxgDAGAMAYAwBgDAGAMAYAwBgDAGAMA&#10;YAwBgDAGAMAYB//W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7ov4I/s3/wDSsPvo8Q57yTivr/av7dEp+8nnJsQ9zj+Q5zib6p7a+LWC4ZGa5zCx&#10;3ZK8qlZqdG5GfXPnP5n/ACH+4vjNlVMsX8zNMPNRa/eS+6Gia6SlFn0X8sfj39+/Jq7bo5o4mLZ+&#10;Tkn+7j989cPrGMkfox5+RT9cDAGAMAYAwBgDAGAMAYAwBgDAGAMAYAwBgDAGAMAYAwBgH//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Rg/gh+z&#10;f/0lD7F/EfIfJOK+g91PuOel7yebmxD2+Q4/gOVoBPbLxawW0dVqcOyXpIJVDw279yMjpn5F/M/5&#10;D/fvyaymmWaOHmmHk5J/vJffP05XWMYs/XH5YfHv7i+M13XRxfzMWz81Fr93H7oerD6SlJHdLnzk&#10;+ijAGAMAYAwBgDAGAMAYAwBgDAGAMAYAwBgDAGAMAYAwBgH/0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HY5/FJ9nkn3t/e17T+0/J8c97254C8fcz&#10;3hfYzVk9tfCbMNzlOLtsvVV5i3JS4JXXqjXVf0QkeP8AnXyBfG/jd/Pg8XTXt1f9JNNJr+wt0/8A&#10;Nweu+DfH38k+SUcGazTB+5b/ANHDDaf9t4h/nZP05ooo4I44YY0hhhRIoookWOOKONdkcccaaBVU&#10;AAADQDPxg228s/ZySSwjnmDIwBgDAGAMAYAwBgDAGAMAYAwBgDAGAMAYAwBgDAGAMAYB/9H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B71/9OD9m/8A&#10;5Y/7TeY+5HyzivpvcD7oORr8lwjWodtzi/Z7xOeej4hDGJNWj/u1x7/LMyELPWfj2IJjU5+XPzf+&#10;Q/3n32PZ6JZq4SxLHR2yw5/8VbY/SW/zP1D+UPx7+7exS7xfHFvNeVnqqo5UP+M90vrHZ5Houz5E&#10;fXBgDAGAMAYAwBgDAGAMAYAwBgDAGAMAYAwBgDAGAMAYAwBgH//S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Nrvsf+2DyD7yPuo9mvt34EWoYfPfLKsf&#10;lXLVE3P474Fw6NzfnXkIZgUD1eLr2nriTRZJ+1DrukXXhfJe9VfHux8ju9uG6ovan+1N6Qj98ms+&#10;Sy/A7nxrstvyHvnH7TVle7Jbmv2YLWcvuinjzeF4n6nHini/j/g/i/jfhXifF1eD8W8Q4Dh/F/Gu&#10;Fop26XD8BwHHx8Vw/F04+u2KvXijijGvRVGfiG++3k3z5N8nKdknKTfVyk8tv6tvJ+3KKKuNRDjU&#10;RUYVxUYpdFGKwkvoksFfyIlGAMAYAwBgDAGAMAYAwBgDAGAMAYAwBgDAGAMAYAwBgDAGAf/T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Pab/AKY77N/+&#10;1/bn3M+9jy/iu3zHuXPb9qPaKW1BpJD4H43yaWPPvIaTsCDHyXNV4ONR1IZDxdhf0S9fzl+dHyH3&#10;+ZT8b48vTTi23H9eS9EX/Zg3L/PXkfor8mPj3s8S75JyI+q7NVWf6kX65L+1NKP+Y/M9XGfDD7mM&#10;AYAwBgDAGAMAYAwBgDAGAMAYAwBgDAGAMAYAwBgDAGAMAYB//9T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Hr&#10;D/0xn2b/APcXnnuf97fl/Fb+L9vobftH7Py2odUl808g46O17h+SUmcAq/H8RPW4uORSyOvJW0Oj&#10;w9PhP50fIfZ4tHxvjy9VuLbcf1IvFcX/AGppy+myPmfdPyY+Pe9yrvknIj6as1VZ/ryWbJL+zBqP&#10;+fLyPaFn51P0SMAYAwBgDAGAMAYAwBgDAGAMAYAwBgDAGAMAYAwBgDAGAMAYAwD/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D0df6bz7N/8Ay9X3V879zPlnFfU+BfbHx0Njx1rUO6nynvD5fWmo+NJGJPll/tHHre5NyurQ&#10;WTx7nTepz5B+cHyH+7exx7NRLFvNfqx1VUGnL7N8tsfrHej67+UHx7+8u+S7zfHNXCXpz0ds8qP/&#10;ABI7pfSWxnvLz8vH6gGAMAYAwBgDAGAMAYAwBgDAGAMAYAwBgDAGAMAYAwBgDAGAMAYAwD//0P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RYYZrM0VevFLYsWJ&#10;Y4YIIY3lmmmlcJFFFEgLMzMQFUAkk6DMNqKy9EjKTbwtWz9O7+K77Pofsk+yj2l9oeQoR0/cLluP&#10;PuP7wShVE83ud5rXhvc3x9mRPlc8RXSnwUUi6B4qSPpqxJ/F3zj5A/knyS/uEHmmL9ur/o4ZSa/t&#10;PM39ZM/Z/wAI+Pr438co7fNYtkvct/6SeG1/mrEPsijsSzyJ60YAwBgDAGAMAYAwBgDAGAMAYAwB&#10;gDAGAMAYAwBgDAGAMAYAwBgDAP/R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3YfwL/Zv/AOlVffN4t5X5LxX1/tZ9tcVH3h8yaeHucfyHlFC92/a7xediGQtZ&#10;5aMck8MqlJqvHW4m/UM+b/mj8h/uP4zOimWL+ZmqHmotfvJfdH05WqlOLPo/5X/Hv78+TQvujmjh&#10;4tn5OSf7uP3y9WH1jCSP0Vc/I5+thgDAGAMAYAwBgDAGAMAYAwBgDAGAMAYAwBgDAGAMAYAwBgDA&#10;GAMAYB//0v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fo3f&#10;wWfZv/6SX9i3hfK+ScV9B7q/cK1X3m8++og7XI8dxnOcei+3XiljeFkQUeGMNmatKoaG7cuoc/If&#10;5nfIf7++T2QplmjiZph5Nxf7yXl6p5Sa6xjE/XX5ZfHv7h+M1zuji/l4un5pSX7uP+bDDafSUpHc&#10;vnzs+hjAGAMAYAwBgDAGAMAYAwBgDAGAMAYAwBgDAGAMAYAwBgDAGAMAYAwD/9P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Nn2yeE8d7pfdB9sftJy1b63jvdz7&#10;ifZb2x5CmCy97ifNvcTj+B5x2ZeoSKlNYmdh6Kpzxvz35CvjXxq/m1yxdZ+6q8/cnlJr+xHdP/Nx&#10;4nsfgnx5/JPklHCsjmmt+7b5e3BptP8Aty2w/wA7PgfrLoiRIkcaLHHGqpHGihEREG1URV6AAdAB&#10;n4xbbeWfsxLGiOWAMAYAwBgDAGAMAYAwBgDAGAMAYAwBgDAGAMAYAwBgDAGAMAYAwBgDAP/U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3g/hw4T/wAun/MZ9knh&#10;8Sd+l4p7ieQ+aTADdGL3t37b817iSTufQdp+LiRdfRwQOpGflb83/kX96/Io9oolmngpxfk7ZYc3&#10;/mpRh9JKfmfqT8ovj3919gfd744u5zUlnqqo5UP+M90/rFx8j9SXPlB9ZGAMAYAwBgDAGAMAYAwB&#10;gDAGAMAYAwBgDAGAMAYAwBgDAGAMAYAwBgDAP//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YA93Oe79yp4/A+sdILcugHobUyaV42H4pGS3/AMX+Wfmz86/kX8RzqfjfHl6aMW24/wDv&#10;kl6Iv+zBuX/pPofo78mPj38PwbvkfIj6r81Vf9HF+uS/tTSj/wCj+p6m/wDR++Df3D7l/u/9yuzu&#10;/wC0/Yvwvwb6jT/lf+XC8/8A7/2d3w3/APbG7T47Pyz4bDqfcGe+nJTAwBgDAGAMAYAwBgDAGAMA&#10;YAwBgDAGAMAYAwBgDAGAMAYAwBgDAGAMAYB//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DCnu7z3bgp+PQP81grevgH/wAoxsVq&#10;Qt/684ZyP/JVPxz4H+dnyL2uPR8Z48tbMW3Y/qptVxf2yTk14bIvxPu/5L/Hvc5F/wAk5EdK81VZ&#10;/rNJ2SX2Rain47pLwMC5+cz9Dn6R/wDpTPBv+1f4wOV8iaHY/uX9zPur5ckxX55q3F+O+Pe38ah/&#10;UoknCTaD0DFviTksPwmGelvNwMAYAwBgDAGAMAYAwBgDAGAMAYAwBgDAGAMAYAwBgDAGAMAYAwBg&#10;DAGAf//R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GKPdfnvoOHi4eB9LPLMTNtPzJQgYNJrp1Hcfao/EBxnxv85PkX93djh2Pjyxb&#10;zX6sdVTBpv7N8tsfrFTR9g/J749/ePe597vjmrhr056O2aaX27I5l9JODNcc/LZ+nhgH7Dn8cvg/&#10;/ltfsA+yfwZ4exa8c+1X2Eo8nHt2a803thxlnnJCnwL3JJ3IPpr11yddEYNzsyBgDAGAMAYAwBgD&#10;AGAMAYAwBgDAGAMAYAwBgDAGAMAYAwBgDAGAMAYAwD//0/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&#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&#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&#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&#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" stroked="f" strokeweight="2pt">
                <v:fill r:id="rId9" o:title="" recolor="t" rotate="t" type="frame"/>
                <v:textbo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01AF791F" w14:textId="428A6E6C" w:rsidR="00C70782" w:rsidRPr="005803B2" w:rsidRDefault="00C70782" w:rsidP="00BA4E95">
                      <w:pPr>
                        <w:rPr>
                          <w:rFonts w:ascii="Arial" w:hAnsi="Arial" w:cs="Arial"/>
                          <w:color w:val="FFB948"/>
                          <w:sz w:val="52"/>
                          <w:szCs w:val="52"/>
                        </w:rPr>
                      </w:pPr>
                      <w:r>
                        <w:rPr>
                          <w:rFonts w:ascii="Arial" w:hAnsi="Arial" w:cs="Arial"/>
                          <w:color w:val="FFB948"/>
                          <w:sz w:val="56"/>
                          <w:szCs w:val="56"/>
                        </w:rPr>
                        <w:t xml:space="preserve">     </w:t>
                      </w:r>
                      <w:proofErr w:type="spellStart"/>
                      <w:r>
                        <w:rPr>
                          <w:rFonts w:ascii="Arial" w:hAnsi="Arial" w:cs="Arial"/>
                          <w:color w:val="FFFFFF" w:themeColor="background1"/>
                          <w:sz w:val="52"/>
                          <w:szCs w:val="52"/>
                        </w:rPr>
                        <w:t>EdShare</w:t>
                      </w:r>
                      <w:proofErr w:type="spellEnd"/>
                      <w:r w:rsidR="00242E48">
                        <w:rPr>
                          <w:rFonts w:ascii="Arial" w:hAnsi="Arial" w:cs="Arial"/>
                          <w:color w:val="FFFFFF" w:themeColor="background1"/>
                          <w:sz w:val="52"/>
                          <w:szCs w:val="52"/>
                        </w:rPr>
                        <w:t>: Quick Guide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36AD82C8" w14:textId="77777777" w:rsidR="00C70782" w:rsidRDefault="00C70782" w:rsidP="00BA4E95"/>
                    <w:p w14:paraId="397F03BB" w14:textId="77777777" w:rsidR="00C70782" w:rsidRDefault="00C70782" w:rsidP="00BA4E95"/>
                    <w:p w14:paraId="58BEE4F0" w14:textId="77777777" w:rsidR="00C70782" w:rsidRDefault="00C70782" w:rsidP="00BA4E95"/>
                    <w:p w14:paraId="2E61BA62" w14:textId="77777777" w:rsidR="00C70782" w:rsidRPr="005803B2" w:rsidRDefault="00C70782" w:rsidP="00BA4E95">
                      <w:pPr>
                        <w:rPr>
                          <w:sz w:val="36"/>
                          <w:szCs w:val="36"/>
                        </w:rPr>
                      </w:pPr>
                      <w:r>
                        <w:br/>
                      </w:r>
                    </w:p>
                    <w:p w14:paraId="76380A5B" w14:textId="77777777" w:rsidR="00C70782" w:rsidRDefault="00C70782" w:rsidP="00BA4E95"/>
                    <w:p w14:paraId="5EF22D35" w14:textId="77777777" w:rsidR="00C70782" w:rsidRDefault="00C70782" w:rsidP="00BA4E95"/>
                    <w:p w14:paraId="0BBD36AE" w14:textId="053FEABE" w:rsidR="00C70782" w:rsidRDefault="00C70782" w:rsidP="00BA4E95">
                      <w:pPr>
                        <w:rPr>
                          <w:sz w:val="36"/>
                          <w:szCs w:val="36"/>
                        </w:rPr>
                      </w:pPr>
                      <w:r>
                        <w:t xml:space="preserve">                                                                                                      </w:t>
                      </w:r>
                      <w:r w:rsidRPr="005803B2">
                        <w:rPr>
                          <w:sz w:val="36"/>
                          <w:szCs w:val="36"/>
                        </w:rPr>
                        <w:t xml:space="preserve"> </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v:textbox>
              </v:rect>
            </w:pict>
          </mc:Fallback>
        </mc:AlternateContent>
      </w:r>
    </w:p>
    <w:p w14:paraId="7AA144A2" w14:textId="77777777" w:rsidR="00BA4E95" w:rsidRDefault="00BA4E95"/>
    <w:p w14:paraId="17D30120" w14:textId="77777777" w:rsidR="00BA4E95" w:rsidRDefault="00BA4E95"/>
    <w:p w14:paraId="14DEEF49" w14:textId="77777777" w:rsidR="00BA4E95" w:rsidRDefault="00BA4E95"/>
    <w:p w14:paraId="478E8202" w14:textId="77777777" w:rsidR="00BA4E95" w:rsidRDefault="00BA4E95"/>
    <w:p w14:paraId="411E734C" w14:textId="77777777" w:rsidR="00BA4E95" w:rsidRDefault="00BA4E95"/>
    <w:p w14:paraId="483A0C04" w14:textId="77777777" w:rsidR="00BA4E95" w:rsidRDefault="00BA4E95"/>
    <w:p w14:paraId="75EBD462" w14:textId="77777777" w:rsidR="00BA4E95" w:rsidRDefault="00BA4E95"/>
    <w:p w14:paraId="733FB91F" w14:textId="77777777" w:rsidR="00BA4E95" w:rsidRDefault="00BA4E95"/>
    <w:p w14:paraId="6EADCE79" w14:textId="77777777" w:rsidR="00BA4E95" w:rsidRDefault="00BA4E95"/>
    <w:p w14:paraId="1CD6EDAC" w14:textId="77777777" w:rsidR="00BA4E95" w:rsidRDefault="00BA4E95"/>
    <w:p w14:paraId="7C68A0BE"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54EBA13E" w14:textId="77777777" w:rsidR="004022A3" w:rsidRDefault="004022A3">
          <w:pPr>
            <w:pStyle w:val="TOCHeading"/>
          </w:pPr>
          <w:r>
            <w:t>Table of Contents</w:t>
          </w:r>
        </w:p>
        <w:p w14:paraId="5B3F6C22" w14:textId="0DE3EFF7" w:rsidR="00D055C9" w:rsidRDefault="00C70782">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528143623" w:history="1">
            <w:r w:rsidR="00D055C9" w:rsidRPr="002D598F">
              <w:rPr>
                <w:rStyle w:val="Hyperlink"/>
                <w:noProof/>
              </w:rPr>
              <w:t>Preface</w:t>
            </w:r>
            <w:r w:rsidR="00D055C9">
              <w:rPr>
                <w:noProof/>
                <w:webHidden/>
              </w:rPr>
              <w:tab/>
            </w:r>
            <w:r w:rsidR="00D055C9">
              <w:rPr>
                <w:noProof/>
                <w:webHidden/>
              </w:rPr>
              <w:fldChar w:fldCharType="begin"/>
            </w:r>
            <w:r w:rsidR="00D055C9">
              <w:rPr>
                <w:noProof/>
                <w:webHidden/>
              </w:rPr>
              <w:instrText xml:space="preserve"> PAGEREF _Toc528143623 \h </w:instrText>
            </w:r>
            <w:r w:rsidR="00D055C9">
              <w:rPr>
                <w:noProof/>
                <w:webHidden/>
              </w:rPr>
            </w:r>
            <w:r w:rsidR="00D055C9">
              <w:rPr>
                <w:noProof/>
                <w:webHidden/>
              </w:rPr>
              <w:fldChar w:fldCharType="separate"/>
            </w:r>
            <w:r w:rsidR="00D055C9">
              <w:rPr>
                <w:noProof/>
                <w:webHidden/>
              </w:rPr>
              <w:t>3</w:t>
            </w:r>
            <w:r w:rsidR="00D055C9">
              <w:rPr>
                <w:noProof/>
                <w:webHidden/>
              </w:rPr>
              <w:fldChar w:fldCharType="end"/>
            </w:r>
          </w:hyperlink>
        </w:p>
        <w:p w14:paraId="2B244E43" w14:textId="5C05D874" w:rsidR="00D055C9" w:rsidRDefault="000D1FD1">
          <w:pPr>
            <w:pStyle w:val="TOC1"/>
            <w:tabs>
              <w:tab w:val="right" w:leader="dot" w:pos="9016"/>
            </w:tabs>
            <w:rPr>
              <w:rFonts w:eastAsiaTheme="minorEastAsia"/>
              <w:noProof/>
              <w:lang w:eastAsia="en-GB"/>
            </w:rPr>
          </w:pPr>
          <w:hyperlink w:anchor="_Toc528143624" w:history="1">
            <w:r w:rsidR="00D055C9" w:rsidRPr="002D598F">
              <w:rPr>
                <w:rStyle w:val="Hyperlink"/>
                <w:noProof/>
              </w:rPr>
              <w:t>Introduction</w:t>
            </w:r>
            <w:r w:rsidR="00D055C9">
              <w:rPr>
                <w:noProof/>
                <w:webHidden/>
              </w:rPr>
              <w:tab/>
            </w:r>
            <w:r w:rsidR="00D055C9">
              <w:rPr>
                <w:noProof/>
                <w:webHidden/>
              </w:rPr>
              <w:fldChar w:fldCharType="begin"/>
            </w:r>
            <w:r w:rsidR="00D055C9">
              <w:rPr>
                <w:noProof/>
                <w:webHidden/>
              </w:rPr>
              <w:instrText xml:space="preserve"> PAGEREF _Toc528143624 \h </w:instrText>
            </w:r>
            <w:r w:rsidR="00D055C9">
              <w:rPr>
                <w:noProof/>
                <w:webHidden/>
              </w:rPr>
            </w:r>
            <w:r w:rsidR="00D055C9">
              <w:rPr>
                <w:noProof/>
                <w:webHidden/>
              </w:rPr>
              <w:fldChar w:fldCharType="separate"/>
            </w:r>
            <w:r w:rsidR="00D055C9">
              <w:rPr>
                <w:noProof/>
                <w:webHidden/>
              </w:rPr>
              <w:t>3</w:t>
            </w:r>
            <w:r w:rsidR="00D055C9">
              <w:rPr>
                <w:noProof/>
                <w:webHidden/>
              </w:rPr>
              <w:fldChar w:fldCharType="end"/>
            </w:r>
          </w:hyperlink>
        </w:p>
        <w:p w14:paraId="2ADB281F" w14:textId="2C34E7E4" w:rsidR="00D055C9" w:rsidRDefault="000D1FD1">
          <w:pPr>
            <w:pStyle w:val="TOC1"/>
            <w:tabs>
              <w:tab w:val="right" w:leader="dot" w:pos="9016"/>
            </w:tabs>
            <w:rPr>
              <w:rFonts w:eastAsiaTheme="minorEastAsia"/>
              <w:noProof/>
              <w:lang w:eastAsia="en-GB"/>
            </w:rPr>
          </w:pPr>
          <w:hyperlink w:anchor="_Toc528143625" w:history="1">
            <w:r w:rsidR="00D055C9" w:rsidRPr="002D598F">
              <w:rPr>
                <w:rStyle w:val="Hyperlink"/>
                <w:noProof/>
              </w:rPr>
              <w:t>Log-in</w:t>
            </w:r>
            <w:r w:rsidR="00D055C9">
              <w:rPr>
                <w:noProof/>
                <w:webHidden/>
              </w:rPr>
              <w:tab/>
            </w:r>
            <w:r w:rsidR="00D055C9">
              <w:rPr>
                <w:noProof/>
                <w:webHidden/>
              </w:rPr>
              <w:fldChar w:fldCharType="begin"/>
            </w:r>
            <w:r w:rsidR="00D055C9">
              <w:rPr>
                <w:noProof/>
                <w:webHidden/>
              </w:rPr>
              <w:instrText xml:space="preserve"> PAGEREF _Toc528143625 \h </w:instrText>
            </w:r>
            <w:r w:rsidR="00D055C9">
              <w:rPr>
                <w:noProof/>
                <w:webHidden/>
              </w:rPr>
            </w:r>
            <w:r w:rsidR="00D055C9">
              <w:rPr>
                <w:noProof/>
                <w:webHidden/>
              </w:rPr>
              <w:fldChar w:fldCharType="separate"/>
            </w:r>
            <w:r w:rsidR="00D055C9">
              <w:rPr>
                <w:noProof/>
                <w:webHidden/>
              </w:rPr>
              <w:t>3</w:t>
            </w:r>
            <w:r w:rsidR="00D055C9">
              <w:rPr>
                <w:noProof/>
                <w:webHidden/>
              </w:rPr>
              <w:fldChar w:fldCharType="end"/>
            </w:r>
          </w:hyperlink>
        </w:p>
        <w:p w14:paraId="349F078D" w14:textId="0F60AD68" w:rsidR="00D055C9" w:rsidRDefault="000D1FD1">
          <w:pPr>
            <w:pStyle w:val="TOC1"/>
            <w:tabs>
              <w:tab w:val="right" w:leader="dot" w:pos="9016"/>
            </w:tabs>
            <w:rPr>
              <w:rFonts w:eastAsiaTheme="minorEastAsia"/>
              <w:noProof/>
              <w:lang w:eastAsia="en-GB"/>
            </w:rPr>
          </w:pPr>
          <w:hyperlink w:anchor="_Toc528143626" w:history="1">
            <w:r w:rsidR="00D055C9" w:rsidRPr="002D598F">
              <w:rPr>
                <w:rStyle w:val="Hyperlink"/>
                <w:noProof/>
              </w:rPr>
              <w:t>Upload</w:t>
            </w:r>
            <w:r w:rsidR="00D055C9">
              <w:rPr>
                <w:noProof/>
                <w:webHidden/>
              </w:rPr>
              <w:tab/>
            </w:r>
            <w:r w:rsidR="00D055C9">
              <w:rPr>
                <w:noProof/>
                <w:webHidden/>
              </w:rPr>
              <w:fldChar w:fldCharType="begin"/>
            </w:r>
            <w:r w:rsidR="00D055C9">
              <w:rPr>
                <w:noProof/>
                <w:webHidden/>
              </w:rPr>
              <w:instrText xml:space="preserve"> PAGEREF _Toc528143626 \h </w:instrText>
            </w:r>
            <w:r w:rsidR="00D055C9">
              <w:rPr>
                <w:noProof/>
                <w:webHidden/>
              </w:rPr>
            </w:r>
            <w:r w:rsidR="00D055C9">
              <w:rPr>
                <w:noProof/>
                <w:webHidden/>
              </w:rPr>
              <w:fldChar w:fldCharType="separate"/>
            </w:r>
            <w:r w:rsidR="00D055C9">
              <w:rPr>
                <w:noProof/>
                <w:webHidden/>
              </w:rPr>
              <w:t>3</w:t>
            </w:r>
            <w:r w:rsidR="00D055C9">
              <w:rPr>
                <w:noProof/>
                <w:webHidden/>
              </w:rPr>
              <w:fldChar w:fldCharType="end"/>
            </w:r>
          </w:hyperlink>
        </w:p>
        <w:p w14:paraId="53F18157" w14:textId="2B362246" w:rsidR="00D055C9" w:rsidRDefault="000D1FD1">
          <w:pPr>
            <w:pStyle w:val="TOC1"/>
            <w:tabs>
              <w:tab w:val="right" w:leader="dot" w:pos="9016"/>
            </w:tabs>
            <w:rPr>
              <w:rFonts w:eastAsiaTheme="minorEastAsia"/>
              <w:noProof/>
              <w:lang w:eastAsia="en-GB"/>
            </w:rPr>
          </w:pPr>
          <w:hyperlink w:anchor="_Toc528143627" w:history="1">
            <w:r w:rsidR="00D055C9" w:rsidRPr="002D598F">
              <w:rPr>
                <w:rStyle w:val="Hyperlink"/>
                <w:noProof/>
              </w:rPr>
              <w:t>Resource information</w:t>
            </w:r>
            <w:r w:rsidR="00D055C9">
              <w:rPr>
                <w:noProof/>
                <w:webHidden/>
              </w:rPr>
              <w:tab/>
            </w:r>
            <w:r w:rsidR="00D055C9">
              <w:rPr>
                <w:noProof/>
                <w:webHidden/>
              </w:rPr>
              <w:fldChar w:fldCharType="begin"/>
            </w:r>
            <w:r w:rsidR="00D055C9">
              <w:rPr>
                <w:noProof/>
                <w:webHidden/>
              </w:rPr>
              <w:instrText xml:space="preserve"> PAGEREF _Toc528143627 \h </w:instrText>
            </w:r>
            <w:r w:rsidR="00D055C9">
              <w:rPr>
                <w:noProof/>
                <w:webHidden/>
              </w:rPr>
            </w:r>
            <w:r w:rsidR="00D055C9">
              <w:rPr>
                <w:noProof/>
                <w:webHidden/>
              </w:rPr>
              <w:fldChar w:fldCharType="separate"/>
            </w:r>
            <w:r w:rsidR="00D055C9">
              <w:rPr>
                <w:noProof/>
                <w:webHidden/>
              </w:rPr>
              <w:t>3</w:t>
            </w:r>
            <w:r w:rsidR="00D055C9">
              <w:rPr>
                <w:noProof/>
                <w:webHidden/>
              </w:rPr>
              <w:fldChar w:fldCharType="end"/>
            </w:r>
          </w:hyperlink>
        </w:p>
        <w:p w14:paraId="72FBCDA1" w14:textId="28F759B1" w:rsidR="00D055C9" w:rsidRDefault="000D1FD1">
          <w:pPr>
            <w:pStyle w:val="TOC1"/>
            <w:tabs>
              <w:tab w:val="right" w:leader="dot" w:pos="9016"/>
            </w:tabs>
            <w:rPr>
              <w:rFonts w:eastAsiaTheme="minorEastAsia"/>
              <w:noProof/>
              <w:lang w:eastAsia="en-GB"/>
            </w:rPr>
          </w:pPr>
          <w:hyperlink w:anchor="_Toc528143628" w:history="1">
            <w:r w:rsidR="00D055C9" w:rsidRPr="002D598F">
              <w:rPr>
                <w:rStyle w:val="Hyperlink"/>
                <w:noProof/>
              </w:rPr>
              <w:t>Tags</w:t>
            </w:r>
            <w:r w:rsidR="00D055C9">
              <w:rPr>
                <w:noProof/>
                <w:webHidden/>
              </w:rPr>
              <w:tab/>
            </w:r>
            <w:r w:rsidR="00D055C9">
              <w:rPr>
                <w:noProof/>
                <w:webHidden/>
              </w:rPr>
              <w:fldChar w:fldCharType="begin"/>
            </w:r>
            <w:r w:rsidR="00D055C9">
              <w:rPr>
                <w:noProof/>
                <w:webHidden/>
              </w:rPr>
              <w:instrText xml:space="preserve"> PAGEREF _Toc528143628 \h </w:instrText>
            </w:r>
            <w:r w:rsidR="00D055C9">
              <w:rPr>
                <w:noProof/>
                <w:webHidden/>
              </w:rPr>
            </w:r>
            <w:r w:rsidR="00D055C9">
              <w:rPr>
                <w:noProof/>
                <w:webHidden/>
              </w:rPr>
              <w:fldChar w:fldCharType="separate"/>
            </w:r>
            <w:r w:rsidR="00D055C9">
              <w:rPr>
                <w:noProof/>
                <w:webHidden/>
              </w:rPr>
              <w:t>4</w:t>
            </w:r>
            <w:r w:rsidR="00D055C9">
              <w:rPr>
                <w:noProof/>
                <w:webHidden/>
              </w:rPr>
              <w:fldChar w:fldCharType="end"/>
            </w:r>
          </w:hyperlink>
        </w:p>
        <w:p w14:paraId="410C9053" w14:textId="7DAF8193" w:rsidR="00D055C9" w:rsidRDefault="000D1FD1">
          <w:pPr>
            <w:pStyle w:val="TOC1"/>
            <w:tabs>
              <w:tab w:val="right" w:leader="dot" w:pos="9016"/>
            </w:tabs>
            <w:rPr>
              <w:rFonts w:eastAsiaTheme="minorEastAsia"/>
              <w:noProof/>
              <w:lang w:eastAsia="en-GB"/>
            </w:rPr>
          </w:pPr>
          <w:hyperlink w:anchor="_Toc528143629" w:history="1">
            <w:r w:rsidR="00D055C9" w:rsidRPr="002D598F">
              <w:rPr>
                <w:rStyle w:val="Hyperlink"/>
                <w:noProof/>
              </w:rPr>
              <w:t>Course codes</w:t>
            </w:r>
            <w:r w:rsidR="00D055C9">
              <w:rPr>
                <w:noProof/>
                <w:webHidden/>
              </w:rPr>
              <w:tab/>
            </w:r>
            <w:r w:rsidR="00D055C9">
              <w:rPr>
                <w:noProof/>
                <w:webHidden/>
              </w:rPr>
              <w:fldChar w:fldCharType="begin"/>
            </w:r>
            <w:r w:rsidR="00D055C9">
              <w:rPr>
                <w:noProof/>
                <w:webHidden/>
              </w:rPr>
              <w:instrText xml:space="preserve"> PAGEREF _Toc528143629 \h </w:instrText>
            </w:r>
            <w:r w:rsidR="00D055C9">
              <w:rPr>
                <w:noProof/>
                <w:webHidden/>
              </w:rPr>
            </w:r>
            <w:r w:rsidR="00D055C9">
              <w:rPr>
                <w:noProof/>
                <w:webHidden/>
              </w:rPr>
              <w:fldChar w:fldCharType="separate"/>
            </w:r>
            <w:r w:rsidR="00D055C9">
              <w:rPr>
                <w:noProof/>
                <w:webHidden/>
              </w:rPr>
              <w:t>4</w:t>
            </w:r>
            <w:r w:rsidR="00D055C9">
              <w:rPr>
                <w:noProof/>
                <w:webHidden/>
              </w:rPr>
              <w:fldChar w:fldCharType="end"/>
            </w:r>
          </w:hyperlink>
        </w:p>
        <w:p w14:paraId="1A099D4A" w14:textId="2AD115F8" w:rsidR="00D055C9" w:rsidRDefault="000D1FD1">
          <w:pPr>
            <w:pStyle w:val="TOC1"/>
            <w:tabs>
              <w:tab w:val="right" w:leader="dot" w:pos="9016"/>
            </w:tabs>
            <w:rPr>
              <w:rFonts w:eastAsiaTheme="minorEastAsia"/>
              <w:noProof/>
              <w:lang w:eastAsia="en-GB"/>
            </w:rPr>
          </w:pPr>
          <w:hyperlink w:anchor="_Toc528143630" w:history="1">
            <w:r w:rsidR="00D055C9" w:rsidRPr="002D598F">
              <w:rPr>
                <w:rStyle w:val="Hyperlink"/>
                <w:noProof/>
              </w:rPr>
              <w:t>Viewing permissions</w:t>
            </w:r>
            <w:r w:rsidR="00D055C9">
              <w:rPr>
                <w:noProof/>
                <w:webHidden/>
              </w:rPr>
              <w:tab/>
            </w:r>
            <w:r w:rsidR="00D055C9">
              <w:rPr>
                <w:noProof/>
                <w:webHidden/>
              </w:rPr>
              <w:fldChar w:fldCharType="begin"/>
            </w:r>
            <w:r w:rsidR="00D055C9">
              <w:rPr>
                <w:noProof/>
                <w:webHidden/>
              </w:rPr>
              <w:instrText xml:space="preserve"> PAGEREF _Toc528143630 \h </w:instrText>
            </w:r>
            <w:r w:rsidR="00D055C9">
              <w:rPr>
                <w:noProof/>
                <w:webHidden/>
              </w:rPr>
            </w:r>
            <w:r w:rsidR="00D055C9">
              <w:rPr>
                <w:noProof/>
                <w:webHidden/>
              </w:rPr>
              <w:fldChar w:fldCharType="separate"/>
            </w:r>
            <w:r w:rsidR="00D055C9">
              <w:rPr>
                <w:noProof/>
                <w:webHidden/>
              </w:rPr>
              <w:t>4</w:t>
            </w:r>
            <w:r w:rsidR="00D055C9">
              <w:rPr>
                <w:noProof/>
                <w:webHidden/>
              </w:rPr>
              <w:fldChar w:fldCharType="end"/>
            </w:r>
          </w:hyperlink>
        </w:p>
        <w:p w14:paraId="7DE3F140" w14:textId="0D44A456" w:rsidR="00D055C9" w:rsidRDefault="000D1FD1">
          <w:pPr>
            <w:pStyle w:val="TOC1"/>
            <w:tabs>
              <w:tab w:val="right" w:leader="dot" w:pos="9016"/>
            </w:tabs>
            <w:rPr>
              <w:rFonts w:eastAsiaTheme="minorEastAsia"/>
              <w:noProof/>
              <w:lang w:eastAsia="en-GB"/>
            </w:rPr>
          </w:pPr>
          <w:hyperlink w:anchor="_Toc528143631" w:history="1">
            <w:r w:rsidR="00D055C9" w:rsidRPr="002D598F">
              <w:rPr>
                <w:rStyle w:val="Hyperlink"/>
                <w:noProof/>
              </w:rPr>
              <w:t>Editing permission</w:t>
            </w:r>
            <w:r w:rsidR="00D055C9">
              <w:rPr>
                <w:noProof/>
                <w:webHidden/>
              </w:rPr>
              <w:tab/>
            </w:r>
            <w:r w:rsidR="00D055C9">
              <w:rPr>
                <w:noProof/>
                <w:webHidden/>
              </w:rPr>
              <w:fldChar w:fldCharType="begin"/>
            </w:r>
            <w:r w:rsidR="00D055C9">
              <w:rPr>
                <w:noProof/>
                <w:webHidden/>
              </w:rPr>
              <w:instrText xml:space="preserve"> PAGEREF _Toc528143631 \h </w:instrText>
            </w:r>
            <w:r w:rsidR="00D055C9">
              <w:rPr>
                <w:noProof/>
                <w:webHidden/>
              </w:rPr>
            </w:r>
            <w:r w:rsidR="00D055C9">
              <w:rPr>
                <w:noProof/>
                <w:webHidden/>
              </w:rPr>
              <w:fldChar w:fldCharType="separate"/>
            </w:r>
            <w:r w:rsidR="00D055C9">
              <w:rPr>
                <w:noProof/>
                <w:webHidden/>
              </w:rPr>
              <w:t>4</w:t>
            </w:r>
            <w:r w:rsidR="00D055C9">
              <w:rPr>
                <w:noProof/>
                <w:webHidden/>
              </w:rPr>
              <w:fldChar w:fldCharType="end"/>
            </w:r>
          </w:hyperlink>
        </w:p>
        <w:p w14:paraId="2CAB2E7F" w14:textId="3676A693" w:rsidR="00D055C9" w:rsidRDefault="000D1FD1">
          <w:pPr>
            <w:pStyle w:val="TOC1"/>
            <w:tabs>
              <w:tab w:val="right" w:leader="dot" w:pos="9016"/>
            </w:tabs>
            <w:rPr>
              <w:rFonts w:eastAsiaTheme="minorEastAsia"/>
              <w:noProof/>
              <w:lang w:eastAsia="en-GB"/>
            </w:rPr>
          </w:pPr>
          <w:hyperlink w:anchor="_Toc528143632" w:history="1">
            <w:r w:rsidR="00D055C9" w:rsidRPr="002D598F">
              <w:rPr>
                <w:rStyle w:val="Hyperlink"/>
                <w:noProof/>
              </w:rPr>
              <w:t>Save and return</w:t>
            </w:r>
            <w:r w:rsidR="00D055C9">
              <w:rPr>
                <w:noProof/>
                <w:webHidden/>
              </w:rPr>
              <w:tab/>
            </w:r>
            <w:r w:rsidR="00D055C9">
              <w:rPr>
                <w:noProof/>
                <w:webHidden/>
              </w:rPr>
              <w:fldChar w:fldCharType="begin"/>
            </w:r>
            <w:r w:rsidR="00D055C9">
              <w:rPr>
                <w:noProof/>
                <w:webHidden/>
              </w:rPr>
              <w:instrText xml:space="preserve"> PAGEREF _Toc528143632 \h </w:instrText>
            </w:r>
            <w:r w:rsidR="00D055C9">
              <w:rPr>
                <w:noProof/>
                <w:webHidden/>
              </w:rPr>
            </w:r>
            <w:r w:rsidR="00D055C9">
              <w:rPr>
                <w:noProof/>
                <w:webHidden/>
              </w:rPr>
              <w:fldChar w:fldCharType="separate"/>
            </w:r>
            <w:r w:rsidR="00D055C9">
              <w:rPr>
                <w:noProof/>
                <w:webHidden/>
              </w:rPr>
              <w:t>4</w:t>
            </w:r>
            <w:r w:rsidR="00D055C9">
              <w:rPr>
                <w:noProof/>
                <w:webHidden/>
              </w:rPr>
              <w:fldChar w:fldCharType="end"/>
            </w:r>
          </w:hyperlink>
        </w:p>
        <w:p w14:paraId="285E1F7E" w14:textId="7A424434" w:rsidR="00BA4E95" w:rsidRDefault="00C70782" w:rsidP="004022A3">
          <w:r>
            <w:fldChar w:fldCharType="end"/>
          </w:r>
        </w:p>
      </w:sdtContent>
    </w:sdt>
    <w:p w14:paraId="3624970F" w14:textId="25468A96" w:rsidR="001D735A" w:rsidRDefault="001D735A" w:rsidP="001A4E08">
      <w:pPr>
        <w:jc w:val="center"/>
        <w:rPr>
          <w:rFonts w:ascii="Arial" w:hAnsi="Arial" w:cs="Arial"/>
          <w:sz w:val="24"/>
          <w:szCs w:val="24"/>
        </w:rPr>
      </w:pPr>
    </w:p>
    <w:p w14:paraId="1E3F5477" w14:textId="74C3AD29" w:rsidR="00D055C9" w:rsidRDefault="00D055C9" w:rsidP="001A4E08">
      <w:pPr>
        <w:jc w:val="center"/>
        <w:rPr>
          <w:rFonts w:ascii="Arial" w:hAnsi="Arial" w:cs="Arial"/>
          <w:sz w:val="24"/>
          <w:szCs w:val="24"/>
        </w:rPr>
      </w:pPr>
    </w:p>
    <w:p w14:paraId="11D6E898" w14:textId="7F7A675B" w:rsidR="00D055C9" w:rsidRDefault="00D055C9" w:rsidP="001A4E08">
      <w:pPr>
        <w:jc w:val="center"/>
        <w:rPr>
          <w:rFonts w:ascii="Arial" w:hAnsi="Arial" w:cs="Arial"/>
          <w:sz w:val="24"/>
          <w:szCs w:val="24"/>
        </w:rPr>
      </w:pPr>
    </w:p>
    <w:p w14:paraId="15DC0785" w14:textId="3296FF4E" w:rsidR="00D055C9" w:rsidRDefault="00D055C9" w:rsidP="001A4E08">
      <w:pPr>
        <w:jc w:val="center"/>
        <w:rPr>
          <w:rFonts w:ascii="Arial" w:hAnsi="Arial" w:cs="Arial"/>
          <w:sz w:val="24"/>
          <w:szCs w:val="24"/>
        </w:rPr>
      </w:pPr>
    </w:p>
    <w:p w14:paraId="65CD0EAD" w14:textId="221A9DB5" w:rsidR="00D055C9" w:rsidRDefault="00D055C9" w:rsidP="001A4E08">
      <w:pPr>
        <w:jc w:val="center"/>
        <w:rPr>
          <w:rFonts w:ascii="Arial" w:hAnsi="Arial" w:cs="Arial"/>
          <w:sz w:val="24"/>
          <w:szCs w:val="24"/>
        </w:rPr>
      </w:pPr>
    </w:p>
    <w:p w14:paraId="7220F806" w14:textId="25E4F8FC" w:rsidR="00D055C9" w:rsidRDefault="00D055C9" w:rsidP="001A4E08">
      <w:pPr>
        <w:jc w:val="center"/>
        <w:rPr>
          <w:rFonts w:ascii="Arial" w:hAnsi="Arial" w:cs="Arial"/>
          <w:sz w:val="24"/>
          <w:szCs w:val="24"/>
        </w:rPr>
      </w:pPr>
    </w:p>
    <w:p w14:paraId="5C3099F6" w14:textId="2670E1A7" w:rsidR="00D055C9" w:rsidRDefault="00D055C9" w:rsidP="001A4E08">
      <w:pPr>
        <w:jc w:val="center"/>
        <w:rPr>
          <w:rFonts w:ascii="Arial" w:hAnsi="Arial" w:cs="Arial"/>
          <w:sz w:val="24"/>
          <w:szCs w:val="24"/>
        </w:rPr>
      </w:pPr>
    </w:p>
    <w:p w14:paraId="538D7DBD" w14:textId="3BF8D5F0" w:rsidR="00D055C9" w:rsidRDefault="00D055C9" w:rsidP="001A4E08">
      <w:pPr>
        <w:jc w:val="center"/>
        <w:rPr>
          <w:rFonts w:ascii="Arial" w:hAnsi="Arial" w:cs="Arial"/>
          <w:sz w:val="24"/>
          <w:szCs w:val="24"/>
        </w:rPr>
      </w:pPr>
    </w:p>
    <w:p w14:paraId="54343BB1" w14:textId="1C365D21" w:rsidR="00D055C9" w:rsidRDefault="00D055C9" w:rsidP="001A4E08">
      <w:pPr>
        <w:jc w:val="center"/>
        <w:rPr>
          <w:rFonts w:ascii="Arial" w:hAnsi="Arial" w:cs="Arial"/>
          <w:sz w:val="24"/>
          <w:szCs w:val="24"/>
        </w:rPr>
      </w:pPr>
    </w:p>
    <w:p w14:paraId="6C9F72F5" w14:textId="4926F423" w:rsidR="00D055C9" w:rsidRDefault="00D055C9" w:rsidP="001A4E08">
      <w:pPr>
        <w:jc w:val="center"/>
        <w:rPr>
          <w:rFonts w:ascii="Arial" w:hAnsi="Arial" w:cs="Arial"/>
          <w:sz w:val="24"/>
          <w:szCs w:val="24"/>
        </w:rPr>
      </w:pPr>
    </w:p>
    <w:p w14:paraId="7670B369" w14:textId="489EE075" w:rsidR="00D055C9" w:rsidRDefault="00D055C9" w:rsidP="001A4E08">
      <w:pPr>
        <w:jc w:val="center"/>
        <w:rPr>
          <w:rFonts w:ascii="Arial" w:hAnsi="Arial" w:cs="Arial"/>
          <w:sz w:val="24"/>
          <w:szCs w:val="24"/>
        </w:rPr>
      </w:pPr>
    </w:p>
    <w:p w14:paraId="1215C0EC" w14:textId="0C35161E" w:rsidR="00D055C9" w:rsidRDefault="00D055C9" w:rsidP="001A4E08">
      <w:pPr>
        <w:jc w:val="center"/>
        <w:rPr>
          <w:rFonts w:ascii="Arial" w:hAnsi="Arial" w:cs="Arial"/>
          <w:sz w:val="24"/>
          <w:szCs w:val="24"/>
        </w:rPr>
      </w:pPr>
    </w:p>
    <w:p w14:paraId="6B9E3E89" w14:textId="1861607D" w:rsidR="00D055C9" w:rsidRDefault="00D055C9" w:rsidP="001A4E08">
      <w:pPr>
        <w:jc w:val="center"/>
        <w:rPr>
          <w:rFonts w:ascii="Arial" w:hAnsi="Arial" w:cs="Arial"/>
          <w:sz w:val="24"/>
          <w:szCs w:val="24"/>
        </w:rPr>
      </w:pPr>
    </w:p>
    <w:p w14:paraId="6ABF606B" w14:textId="77777777" w:rsidR="00D055C9" w:rsidRPr="001D735A" w:rsidRDefault="00D055C9" w:rsidP="001A4E08">
      <w:pPr>
        <w:jc w:val="center"/>
        <w:rPr>
          <w:rFonts w:ascii="Arial" w:hAnsi="Arial" w:cs="Arial"/>
          <w:sz w:val="24"/>
          <w:szCs w:val="24"/>
        </w:rPr>
      </w:pPr>
    </w:p>
    <w:p w14:paraId="748BD6FC" w14:textId="77777777" w:rsidR="001D735A" w:rsidRDefault="001D735A" w:rsidP="001D735A">
      <w:pPr>
        <w:pStyle w:val="Heading1"/>
      </w:pPr>
      <w:bookmarkStart w:id="0" w:name="_Toc528143623"/>
      <w:r>
        <w:lastRenderedPageBreak/>
        <w:t>Preface</w:t>
      </w:r>
      <w:bookmarkEnd w:id="0"/>
    </w:p>
    <w:p w14:paraId="1289CDA8" w14:textId="0918DAD7" w:rsidR="001D735A" w:rsidRDefault="001D735A" w:rsidP="001D735A">
      <w:r>
        <w:t>Before continuing with this guide, it is assumed you have read the Copyright and legal guidance found in the document titled ‘</w:t>
      </w:r>
      <w:proofErr w:type="spellStart"/>
      <w:r w:rsidR="007777CA" w:rsidRPr="007777CA">
        <w:rPr>
          <w:b/>
        </w:rPr>
        <w:t>EdShare</w:t>
      </w:r>
      <w:proofErr w:type="spellEnd"/>
      <w:r w:rsidR="007777CA" w:rsidRPr="007777CA">
        <w:rPr>
          <w:b/>
        </w:rPr>
        <w:t xml:space="preserve"> </w:t>
      </w:r>
      <w:r w:rsidRPr="00CC1C8A">
        <w:rPr>
          <w:b/>
        </w:rPr>
        <w:t xml:space="preserve">Copyright </w:t>
      </w:r>
      <w:r w:rsidR="00CC1C8A" w:rsidRPr="00CC1C8A">
        <w:rPr>
          <w:b/>
        </w:rPr>
        <w:t>Guidance</w:t>
      </w:r>
      <w:r>
        <w:t xml:space="preserve">’. It is advised you read this document before proceeding as it will give you an understanding of how UK Copyright Law and policy can be applied to resources that are uploaded to the </w:t>
      </w:r>
      <w:proofErr w:type="spellStart"/>
      <w:r>
        <w:t>EdShare</w:t>
      </w:r>
      <w:proofErr w:type="spellEnd"/>
      <w:r>
        <w:t xml:space="preserve"> repository. </w:t>
      </w:r>
    </w:p>
    <w:p w14:paraId="4BA35383" w14:textId="77777777" w:rsidR="001D735A" w:rsidRDefault="001D735A" w:rsidP="001D735A">
      <w:pPr>
        <w:pStyle w:val="Heading1"/>
      </w:pPr>
      <w:bookmarkStart w:id="1" w:name="_Toc528143624"/>
      <w:r>
        <w:t>Introduction</w:t>
      </w:r>
      <w:bookmarkEnd w:id="1"/>
    </w:p>
    <w:p w14:paraId="6211873B" w14:textId="541B5A62" w:rsidR="00D055C9" w:rsidRDefault="00242E48" w:rsidP="00D055C9">
      <w:r>
        <w:br/>
        <w:t xml:space="preserve">This is a brief guide to uploading a single file to </w:t>
      </w:r>
      <w:proofErr w:type="spellStart"/>
      <w:r>
        <w:t>EdShare</w:t>
      </w:r>
      <w:proofErr w:type="spellEnd"/>
      <w:r>
        <w:t xml:space="preserve">. See the </w:t>
      </w:r>
      <w:hyperlink r:id="rId10" w:history="1">
        <w:proofErr w:type="spellStart"/>
        <w:r w:rsidRPr="00AB3EA7">
          <w:rPr>
            <w:rStyle w:val="Hyperlink"/>
          </w:rPr>
          <w:t>EdShare</w:t>
        </w:r>
        <w:proofErr w:type="spellEnd"/>
        <w:r w:rsidRPr="00AB3EA7">
          <w:rPr>
            <w:rStyle w:val="Hyperlink"/>
          </w:rPr>
          <w:t xml:space="preserve"> user guide: uploading resources</w:t>
        </w:r>
      </w:hyperlink>
      <w:r>
        <w:t xml:space="preserve"> for more detailed information. </w:t>
      </w:r>
      <w:bookmarkStart w:id="2" w:name="_Toc528143625"/>
    </w:p>
    <w:p w14:paraId="146CE001" w14:textId="38319AEF" w:rsidR="00242E48" w:rsidRPr="000F54F2" w:rsidRDefault="00242E48" w:rsidP="00242E48">
      <w:pPr>
        <w:pStyle w:val="Heading1"/>
      </w:pPr>
      <w:r>
        <w:t>Log-in</w:t>
      </w:r>
      <w:bookmarkEnd w:id="2"/>
    </w:p>
    <w:p w14:paraId="30588487" w14:textId="5F6CD01B" w:rsidR="00242E48" w:rsidRDefault="00242E48" w:rsidP="00242E48">
      <w:r>
        <w:br/>
        <w:t xml:space="preserve">Access </w:t>
      </w:r>
      <w:proofErr w:type="spellStart"/>
      <w:r>
        <w:t>EdShare</w:t>
      </w:r>
      <w:proofErr w:type="spellEnd"/>
      <w:r>
        <w:t xml:space="preserve"> at </w:t>
      </w:r>
      <w:hyperlink r:id="rId11" w:history="1">
        <w:r w:rsidRPr="003E102F">
          <w:rPr>
            <w:rStyle w:val="Hyperlink"/>
          </w:rPr>
          <w:t>https://edshare.gla.ac.uk</w:t>
        </w:r>
      </w:hyperlink>
      <w:r>
        <w:t xml:space="preserve">. </w:t>
      </w:r>
    </w:p>
    <w:p w14:paraId="349FE6A4" w14:textId="2532FE75" w:rsidR="00242E48" w:rsidRDefault="00242E48" w:rsidP="00242E48">
      <w:pPr>
        <w:rPr>
          <w:b/>
        </w:rPr>
      </w:pPr>
      <w:r>
        <w:t xml:space="preserve">Log into your account – click on </w:t>
      </w:r>
      <w:r>
        <w:rPr>
          <w:b/>
        </w:rPr>
        <w:t xml:space="preserve">My </w:t>
      </w:r>
      <w:proofErr w:type="spellStart"/>
      <w:r>
        <w:rPr>
          <w:b/>
        </w:rPr>
        <w:t>EdShare</w:t>
      </w:r>
      <w:proofErr w:type="spellEnd"/>
      <w:r>
        <w:t xml:space="preserve"> and </w:t>
      </w:r>
      <w:r>
        <w:rPr>
          <w:b/>
        </w:rPr>
        <w:t>Log-in</w:t>
      </w:r>
    </w:p>
    <w:p w14:paraId="755FEA8E" w14:textId="77777777" w:rsidR="00242E48" w:rsidRDefault="00242E48" w:rsidP="00242E48">
      <w:r w:rsidRPr="0047711C">
        <w:t>Enter your GUID if prompted</w:t>
      </w:r>
    </w:p>
    <w:p w14:paraId="7654782B" w14:textId="77777777" w:rsidR="00242E48" w:rsidRDefault="00242E48" w:rsidP="00242E48">
      <w:r>
        <w:t xml:space="preserve">Under </w:t>
      </w:r>
      <w:r>
        <w:rPr>
          <w:b/>
        </w:rPr>
        <w:t xml:space="preserve">My </w:t>
      </w:r>
      <w:proofErr w:type="spellStart"/>
      <w:r>
        <w:rPr>
          <w:b/>
        </w:rPr>
        <w:t>EdShare</w:t>
      </w:r>
      <w:proofErr w:type="spellEnd"/>
      <w:r>
        <w:t xml:space="preserve"> click on </w:t>
      </w:r>
      <w:r>
        <w:rPr>
          <w:b/>
        </w:rPr>
        <w:t>Resource Manager</w:t>
      </w:r>
      <w:r>
        <w:t xml:space="preserve"> </w:t>
      </w:r>
    </w:p>
    <w:p w14:paraId="747647B2" w14:textId="77777777" w:rsidR="00242E48" w:rsidRDefault="00242E48" w:rsidP="00242E48">
      <w:pPr>
        <w:pStyle w:val="Heading1"/>
      </w:pPr>
      <w:bookmarkStart w:id="3" w:name="_Toc528143626"/>
      <w:r>
        <w:t>Upload</w:t>
      </w:r>
      <w:bookmarkEnd w:id="3"/>
    </w:p>
    <w:p w14:paraId="7AC63B29" w14:textId="279EFE16" w:rsidR="00242E48" w:rsidRDefault="00242E48" w:rsidP="00242E48">
      <w:pPr>
        <w:rPr>
          <w:b/>
        </w:rPr>
      </w:pPr>
      <w:r>
        <w:br/>
      </w:r>
      <w:r w:rsidRPr="0047711C">
        <w:t xml:space="preserve">Choose </w:t>
      </w:r>
      <w:r w:rsidRPr="0047711C">
        <w:rPr>
          <w:b/>
        </w:rPr>
        <w:t>New Resource</w:t>
      </w:r>
    </w:p>
    <w:p w14:paraId="21D880C4" w14:textId="77777777" w:rsidR="00242E48" w:rsidRDefault="00242E48" w:rsidP="00242E48">
      <w:r>
        <w:t xml:space="preserve">Under </w:t>
      </w:r>
      <w:r>
        <w:rPr>
          <w:b/>
        </w:rPr>
        <w:t>Files &amp; links</w:t>
      </w:r>
      <w:r>
        <w:t xml:space="preserve">, choose </w:t>
      </w:r>
      <w:r>
        <w:rPr>
          <w:b/>
        </w:rPr>
        <w:t>Browse</w:t>
      </w:r>
      <w:r>
        <w:t xml:space="preserve"> and select the file you want to upload</w:t>
      </w:r>
    </w:p>
    <w:p w14:paraId="09D0B633" w14:textId="0E5830E0" w:rsidR="00242E48" w:rsidRDefault="00242E48" w:rsidP="00242E48">
      <w:r>
        <w:t xml:space="preserve">Click on </w:t>
      </w:r>
      <w:r>
        <w:rPr>
          <w:b/>
        </w:rPr>
        <w:t xml:space="preserve">Show options </w:t>
      </w:r>
      <w:r>
        <w:t xml:space="preserve">to choose a license for your item (see </w:t>
      </w:r>
      <w:hyperlink r:id="rId12" w:history="1">
        <w:r w:rsidR="000D1FD1" w:rsidRPr="000D1FD1">
          <w:rPr>
            <w:rStyle w:val="Hyperlink"/>
          </w:rPr>
          <w:t>Creative Commons Licenses</w:t>
        </w:r>
      </w:hyperlink>
      <w:r>
        <w:t xml:space="preserve"> for more information on licenses)</w:t>
      </w:r>
      <w:bookmarkStart w:id="4" w:name="_GoBack"/>
      <w:bookmarkEnd w:id="4"/>
    </w:p>
    <w:p w14:paraId="26EA7196" w14:textId="64DDB133" w:rsidR="00242E48" w:rsidRDefault="00242E48" w:rsidP="00242E48">
      <w:pPr>
        <w:rPr>
          <w:b/>
        </w:rPr>
      </w:pPr>
      <w:r>
        <w:t xml:space="preserve">Click on </w:t>
      </w:r>
      <w:r>
        <w:rPr>
          <w:b/>
        </w:rPr>
        <w:t>Update metadata</w:t>
      </w:r>
    </w:p>
    <w:p w14:paraId="27E3D542" w14:textId="6CC9DC19" w:rsidR="00242E48" w:rsidRDefault="00242E48" w:rsidP="00242E48">
      <w:pPr>
        <w:pStyle w:val="Heading1"/>
      </w:pPr>
      <w:bookmarkStart w:id="5" w:name="_Toc528143627"/>
      <w:r>
        <w:t>Resource information</w:t>
      </w:r>
      <w:bookmarkEnd w:id="5"/>
    </w:p>
    <w:p w14:paraId="137D6E2C" w14:textId="6154B44D" w:rsidR="00242E48" w:rsidRDefault="00242E48" w:rsidP="00242E48">
      <w:r>
        <w:br/>
        <w:t xml:space="preserve">Add the </w:t>
      </w:r>
      <w:r w:rsidRPr="000D1FD1">
        <w:rPr>
          <w:b/>
        </w:rPr>
        <w:t>title</w:t>
      </w:r>
      <w:r>
        <w:t xml:space="preserve"> of your resource (mandatory)</w:t>
      </w:r>
    </w:p>
    <w:p w14:paraId="4DF8426F" w14:textId="77777777" w:rsidR="00242E48" w:rsidRDefault="00242E48" w:rsidP="00242E48">
      <w:r>
        <w:t xml:space="preserve">Add a </w:t>
      </w:r>
      <w:r w:rsidRPr="000D1FD1">
        <w:rPr>
          <w:b/>
        </w:rPr>
        <w:t>description</w:t>
      </w:r>
      <w:r>
        <w:t xml:space="preserve"> to give users more information about your resource</w:t>
      </w:r>
    </w:p>
    <w:p w14:paraId="48197BDC" w14:textId="77777777" w:rsidR="00242E48" w:rsidRDefault="00242E48" w:rsidP="00242E48">
      <w:r>
        <w:lastRenderedPageBreak/>
        <w:t xml:space="preserve">Add the </w:t>
      </w:r>
      <w:r w:rsidRPr="000D1FD1">
        <w:rPr>
          <w:b/>
        </w:rPr>
        <w:t>names of the author(s)</w:t>
      </w:r>
      <w:r>
        <w:t xml:space="preserve"> of the resource. This is an automatic lookup. You can add extra authors by choosing </w:t>
      </w:r>
      <w:r>
        <w:rPr>
          <w:b/>
        </w:rPr>
        <w:t>More input rows</w:t>
      </w:r>
      <w:r>
        <w:t>.</w:t>
      </w:r>
    </w:p>
    <w:p w14:paraId="14B1711B" w14:textId="77777777" w:rsidR="00242E48" w:rsidRDefault="00242E48" w:rsidP="00242E48">
      <w:r>
        <w:t xml:space="preserve">You can provide additional information about how people can use your resource in the </w:t>
      </w:r>
      <w:r>
        <w:rPr>
          <w:b/>
        </w:rPr>
        <w:t xml:space="preserve">Advice for reuse </w:t>
      </w:r>
      <w:r>
        <w:t>field</w:t>
      </w:r>
    </w:p>
    <w:p w14:paraId="764CC58A" w14:textId="3AAFEF2E" w:rsidR="00242E48" w:rsidRDefault="00242E48" w:rsidP="00242E48">
      <w:r>
        <w:t xml:space="preserve">Choose your </w:t>
      </w:r>
      <w:r w:rsidRPr="000D1FD1">
        <w:rPr>
          <w:b/>
        </w:rPr>
        <w:t>School</w:t>
      </w:r>
      <w:r>
        <w:t xml:space="preserve"> or </w:t>
      </w:r>
      <w:r w:rsidRPr="000D1FD1">
        <w:rPr>
          <w:b/>
        </w:rPr>
        <w:t>Service</w:t>
      </w:r>
      <w:r>
        <w:t xml:space="preserve"> from the list of Divisions.</w:t>
      </w:r>
    </w:p>
    <w:p w14:paraId="0A779C7E" w14:textId="22987840" w:rsidR="00242E48" w:rsidRDefault="00242E48" w:rsidP="00242E48">
      <w:pPr>
        <w:pStyle w:val="Heading1"/>
      </w:pPr>
      <w:bookmarkStart w:id="6" w:name="_Toc528143628"/>
      <w:r>
        <w:t>Tags</w:t>
      </w:r>
      <w:bookmarkEnd w:id="6"/>
    </w:p>
    <w:p w14:paraId="684B15DC" w14:textId="695444C6" w:rsidR="00242E48" w:rsidRDefault="00242E48" w:rsidP="00242E48">
      <w:r>
        <w:br/>
        <w:t xml:space="preserve">Add words or phrases that describe your resource. This is not a controlled list of terms. </w:t>
      </w:r>
    </w:p>
    <w:p w14:paraId="60DF4036" w14:textId="170F5179" w:rsidR="00242E48" w:rsidRDefault="00280F84" w:rsidP="00242E48">
      <w:pPr>
        <w:pStyle w:val="Heading1"/>
      </w:pPr>
      <w:bookmarkStart w:id="7" w:name="_Toc528143629"/>
      <w:r>
        <w:t>Course codes</w:t>
      </w:r>
      <w:bookmarkEnd w:id="7"/>
    </w:p>
    <w:p w14:paraId="4968C77F" w14:textId="17F7D4FE" w:rsidR="00280F84" w:rsidRDefault="00280F84" w:rsidP="00280F84">
      <w:r>
        <w:br/>
        <w:t xml:space="preserve">Select the </w:t>
      </w:r>
      <w:r w:rsidRPr="000D1FD1">
        <w:rPr>
          <w:b/>
        </w:rPr>
        <w:t>course</w:t>
      </w:r>
      <w:r>
        <w:t xml:space="preserve"> your resource relates to. If it does not relate to a particular course you can leave this blank. </w:t>
      </w:r>
    </w:p>
    <w:p w14:paraId="19B2DC48" w14:textId="169E336F" w:rsidR="00280F84" w:rsidRDefault="00280F84" w:rsidP="00280F84">
      <w:pPr>
        <w:pStyle w:val="Heading1"/>
      </w:pPr>
      <w:bookmarkStart w:id="8" w:name="_Toc528143630"/>
      <w:r>
        <w:t>Viewing permissions</w:t>
      </w:r>
      <w:bookmarkEnd w:id="8"/>
    </w:p>
    <w:p w14:paraId="191457F4" w14:textId="47C79296" w:rsidR="00280F84" w:rsidRDefault="00280F84" w:rsidP="00280F84">
      <w:r>
        <w:rPr>
          <w:b/>
        </w:rPr>
        <w:br/>
      </w:r>
      <w:r w:rsidRPr="00280F84">
        <w:rPr>
          <w:b/>
        </w:rPr>
        <w:t>The default setting is University users only</w:t>
      </w:r>
      <w:r>
        <w:t>. You can change this so World (anyone can see the resource), you can select specific users or only you can see the resource. You can also set it to staff only using the tick box.</w:t>
      </w:r>
    </w:p>
    <w:p w14:paraId="4E4F5CC2" w14:textId="74A84397" w:rsidR="00280F84" w:rsidRDefault="00280F84" w:rsidP="00280F84">
      <w:pPr>
        <w:pStyle w:val="Heading1"/>
      </w:pPr>
      <w:bookmarkStart w:id="9" w:name="_Toc528143631"/>
      <w:r>
        <w:t>Editing permission</w:t>
      </w:r>
      <w:bookmarkEnd w:id="9"/>
    </w:p>
    <w:p w14:paraId="6212292F" w14:textId="681D7C80" w:rsidR="00280F84" w:rsidRDefault="00280F84" w:rsidP="00280F84">
      <w:r>
        <w:br/>
        <w:t>If you want someone else to be able to edit your resource you can set this up here.</w:t>
      </w:r>
    </w:p>
    <w:p w14:paraId="4E3E335C" w14:textId="38AA7145" w:rsidR="00280F84" w:rsidRDefault="00280F84" w:rsidP="00280F84">
      <w:pPr>
        <w:pStyle w:val="Heading1"/>
      </w:pPr>
      <w:bookmarkStart w:id="10" w:name="_Toc528143632"/>
      <w:r>
        <w:t>Save and return</w:t>
      </w:r>
      <w:bookmarkEnd w:id="10"/>
    </w:p>
    <w:p w14:paraId="777E27CF" w14:textId="77777777" w:rsidR="00280F84" w:rsidRDefault="00280F84" w:rsidP="00280F84">
      <w:r>
        <w:t xml:space="preserve">This will immediately add the resource to </w:t>
      </w:r>
      <w:proofErr w:type="spellStart"/>
      <w:r>
        <w:t>EdShare</w:t>
      </w:r>
      <w:proofErr w:type="spellEnd"/>
      <w:r>
        <w:t xml:space="preserve">. There is no editing or checking process at this stage. However, the </w:t>
      </w:r>
      <w:proofErr w:type="spellStart"/>
      <w:r>
        <w:t>EdShare</w:t>
      </w:r>
      <w:proofErr w:type="spellEnd"/>
      <w:r>
        <w:t xml:space="preserve"> team will regularly review new material in the service and will contact you if there are any issues.</w:t>
      </w:r>
    </w:p>
    <w:p w14:paraId="3DCA16C7" w14:textId="77777777" w:rsidR="00280F84" w:rsidRPr="00DE1227" w:rsidRDefault="00280F84" w:rsidP="00280F84">
      <w:r>
        <w:t xml:space="preserve">If you need to edit an item you have already deposited you need to log into </w:t>
      </w:r>
      <w:proofErr w:type="spellStart"/>
      <w:r>
        <w:t>EdShare</w:t>
      </w:r>
      <w:proofErr w:type="spellEnd"/>
      <w:r>
        <w:t>, go to Resource Manager and click on the edit (pencil) icon.</w:t>
      </w:r>
    </w:p>
    <w:p w14:paraId="3E1F7D1B" w14:textId="0BD0B4C8" w:rsidR="00242E48" w:rsidRPr="00242E48" w:rsidRDefault="00242E48" w:rsidP="00242E48">
      <w:pPr>
        <w:rPr>
          <w:rFonts w:ascii="Arial" w:hAnsi="Arial" w:cs="Arial"/>
          <w:sz w:val="24"/>
          <w:szCs w:val="24"/>
        </w:rPr>
      </w:pPr>
    </w:p>
    <w:p w14:paraId="242CCDB2" w14:textId="7BB75658" w:rsidR="007E006F" w:rsidRPr="00242E48" w:rsidRDefault="00242E48" w:rsidP="00242E48">
      <w:pPr>
        <w:tabs>
          <w:tab w:val="left" w:pos="3600"/>
        </w:tabs>
        <w:rPr>
          <w:rFonts w:ascii="Arial" w:hAnsi="Arial" w:cs="Arial"/>
          <w:sz w:val="24"/>
          <w:szCs w:val="24"/>
        </w:rPr>
      </w:pPr>
      <w:r>
        <w:rPr>
          <w:rFonts w:ascii="Arial" w:hAnsi="Arial" w:cs="Arial"/>
          <w:sz w:val="24"/>
          <w:szCs w:val="24"/>
        </w:rPr>
        <w:tab/>
      </w:r>
    </w:p>
    <w:sectPr w:rsidR="007E006F" w:rsidRPr="00242E4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8400F" w14:textId="77777777" w:rsidR="001F1579" w:rsidRDefault="001F1579" w:rsidP="00BA4E95">
      <w:pPr>
        <w:spacing w:after="0" w:line="240" w:lineRule="auto"/>
      </w:pPr>
      <w:r>
        <w:separator/>
      </w:r>
    </w:p>
  </w:endnote>
  <w:endnote w:type="continuationSeparator" w:id="0">
    <w:p w14:paraId="6C07FD20" w14:textId="77777777" w:rsidR="001F1579" w:rsidRDefault="001F1579"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36391A7" w14:textId="40EBF0ED" w:rsidR="00C70782" w:rsidRDefault="00C7078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D1FD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1FD1">
              <w:rPr>
                <w:b/>
                <w:bCs/>
                <w:noProof/>
              </w:rPr>
              <w:t>4</w:t>
            </w:r>
            <w:r>
              <w:rPr>
                <w:b/>
                <w:bCs/>
                <w:sz w:val="24"/>
                <w:szCs w:val="24"/>
              </w:rPr>
              <w:fldChar w:fldCharType="end"/>
            </w:r>
          </w:p>
          <w:p w14:paraId="2DD785A4" w14:textId="177F413F" w:rsidR="00C70782" w:rsidRDefault="00C70782">
            <w:pPr>
              <w:pStyle w:val="Footer"/>
              <w:jc w:val="center"/>
            </w:pPr>
            <w:r w:rsidRPr="00F15C2E">
              <w:rPr>
                <w:sz w:val="20"/>
                <w:szCs w:val="20"/>
              </w:rPr>
              <w:t xml:space="preserve">This </w:t>
            </w:r>
            <w:r>
              <w:rPr>
                <w:sz w:val="20"/>
                <w:szCs w:val="20"/>
              </w:rPr>
              <w:t xml:space="preserve">work is created by </w:t>
            </w:r>
            <w:r w:rsidR="00242E48">
              <w:rPr>
                <w:sz w:val="20"/>
                <w:szCs w:val="20"/>
              </w:rPr>
              <w:t>Morag Greig</w:t>
            </w:r>
            <w:r>
              <w:rPr>
                <w:sz w:val="20"/>
                <w:szCs w:val="20"/>
              </w:rPr>
              <w:t xml:space="preserve"> </w:t>
            </w:r>
            <w:r w:rsidRPr="00F15C2E">
              <w:rPr>
                <w:sz w:val="20"/>
                <w:szCs w:val="20"/>
              </w:rPr>
              <w:t>for the University of Glasgow Library</w:t>
            </w:r>
            <w:r>
              <w:rPr>
                <w:sz w:val="20"/>
                <w:szCs w:val="20"/>
              </w:rPr>
              <w:t xml:space="preserve"> </w:t>
            </w:r>
            <w:proofErr w:type="spellStart"/>
            <w:r>
              <w:rPr>
                <w:sz w:val="20"/>
                <w:szCs w:val="20"/>
              </w:rPr>
              <w:t>EdShare</w:t>
            </w:r>
            <w:proofErr w:type="spellEnd"/>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402EB37A" w14:textId="77777777" w:rsidR="00C70782" w:rsidRDefault="00C70782">
    <w:pPr>
      <w:pStyle w:val="Footer"/>
    </w:pPr>
    <w:r>
      <w:t xml:space="preserve">                                                                               </w:t>
    </w:r>
    <w:r>
      <w:rPr>
        <w:noProof/>
        <w:lang w:eastAsia="en-GB"/>
      </w:rPr>
      <w:drawing>
        <wp:inline distT="0" distB="0" distL="0" distR="0" wp14:anchorId="3085CE16" wp14:editId="183FFD2F">
          <wp:extent cx="742950" cy="300341"/>
          <wp:effectExtent l="0" t="0" r="0" b="5080"/>
          <wp:docPr id="33" name="Picture 33">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6D5E3" w14:textId="77777777" w:rsidR="001F1579" w:rsidRDefault="001F1579" w:rsidP="00BA4E95">
      <w:pPr>
        <w:spacing w:after="0" w:line="240" w:lineRule="auto"/>
      </w:pPr>
      <w:r>
        <w:separator/>
      </w:r>
    </w:p>
  </w:footnote>
  <w:footnote w:type="continuationSeparator" w:id="0">
    <w:p w14:paraId="2C9A4F7D" w14:textId="77777777" w:rsidR="001F1579" w:rsidRDefault="001F1579"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F14E7"/>
    <w:multiLevelType w:val="hybridMultilevel"/>
    <w:tmpl w:val="1810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A1803"/>
    <w:multiLevelType w:val="hybridMultilevel"/>
    <w:tmpl w:val="9F0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06E68"/>
    <w:multiLevelType w:val="hybridMultilevel"/>
    <w:tmpl w:val="A5AC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338FD"/>
    <w:multiLevelType w:val="hybridMultilevel"/>
    <w:tmpl w:val="01D0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95"/>
    <w:rsid w:val="0001098F"/>
    <w:rsid w:val="00014073"/>
    <w:rsid w:val="00016EB0"/>
    <w:rsid w:val="00031867"/>
    <w:rsid w:val="000415EC"/>
    <w:rsid w:val="00055BAE"/>
    <w:rsid w:val="00084CA4"/>
    <w:rsid w:val="00087366"/>
    <w:rsid w:val="000A2A35"/>
    <w:rsid w:val="000D1FD1"/>
    <w:rsid w:val="000D4235"/>
    <w:rsid w:val="000E6FB7"/>
    <w:rsid w:val="00112BB3"/>
    <w:rsid w:val="0012256E"/>
    <w:rsid w:val="001417CF"/>
    <w:rsid w:val="00146130"/>
    <w:rsid w:val="0015126C"/>
    <w:rsid w:val="00156ACD"/>
    <w:rsid w:val="001750C4"/>
    <w:rsid w:val="001932C7"/>
    <w:rsid w:val="001A4E08"/>
    <w:rsid w:val="001B4DFF"/>
    <w:rsid w:val="001D735A"/>
    <w:rsid w:val="001F1579"/>
    <w:rsid w:val="001F3E39"/>
    <w:rsid w:val="0021750C"/>
    <w:rsid w:val="00242E48"/>
    <w:rsid w:val="00280F84"/>
    <w:rsid w:val="0028114D"/>
    <w:rsid w:val="00297578"/>
    <w:rsid w:val="002A7A4E"/>
    <w:rsid w:val="002C0B3E"/>
    <w:rsid w:val="002C78CD"/>
    <w:rsid w:val="00332951"/>
    <w:rsid w:val="003D36B5"/>
    <w:rsid w:val="003E0606"/>
    <w:rsid w:val="004022A3"/>
    <w:rsid w:val="004220A9"/>
    <w:rsid w:val="00425DEB"/>
    <w:rsid w:val="004457C2"/>
    <w:rsid w:val="00456A50"/>
    <w:rsid w:val="00460C71"/>
    <w:rsid w:val="004671A8"/>
    <w:rsid w:val="00492D2B"/>
    <w:rsid w:val="004F71E5"/>
    <w:rsid w:val="0050598B"/>
    <w:rsid w:val="005351E0"/>
    <w:rsid w:val="005A3A01"/>
    <w:rsid w:val="005D6BA8"/>
    <w:rsid w:val="006031E4"/>
    <w:rsid w:val="006F6AF5"/>
    <w:rsid w:val="00704B40"/>
    <w:rsid w:val="00715850"/>
    <w:rsid w:val="007752DF"/>
    <w:rsid w:val="007777CA"/>
    <w:rsid w:val="007824B0"/>
    <w:rsid w:val="007D2055"/>
    <w:rsid w:val="007E006F"/>
    <w:rsid w:val="00810234"/>
    <w:rsid w:val="00830388"/>
    <w:rsid w:val="008576AE"/>
    <w:rsid w:val="0087155E"/>
    <w:rsid w:val="00875E0D"/>
    <w:rsid w:val="008873B0"/>
    <w:rsid w:val="008C067F"/>
    <w:rsid w:val="008C3FF9"/>
    <w:rsid w:val="008D6CE7"/>
    <w:rsid w:val="00915A62"/>
    <w:rsid w:val="00950544"/>
    <w:rsid w:val="009518AD"/>
    <w:rsid w:val="00987DF9"/>
    <w:rsid w:val="00990EDA"/>
    <w:rsid w:val="009B2319"/>
    <w:rsid w:val="009E1133"/>
    <w:rsid w:val="009F3525"/>
    <w:rsid w:val="00A05E48"/>
    <w:rsid w:val="00A515AF"/>
    <w:rsid w:val="00A51EE9"/>
    <w:rsid w:val="00A6539B"/>
    <w:rsid w:val="00AF32D2"/>
    <w:rsid w:val="00B7667A"/>
    <w:rsid w:val="00BA4E95"/>
    <w:rsid w:val="00BB64A9"/>
    <w:rsid w:val="00BC02EB"/>
    <w:rsid w:val="00BD4BC3"/>
    <w:rsid w:val="00C06755"/>
    <w:rsid w:val="00C10573"/>
    <w:rsid w:val="00C27674"/>
    <w:rsid w:val="00C3650A"/>
    <w:rsid w:val="00C70782"/>
    <w:rsid w:val="00C80845"/>
    <w:rsid w:val="00CC1C8A"/>
    <w:rsid w:val="00CD711B"/>
    <w:rsid w:val="00CE6892"/>
    <w:rsid w:val="00CF6B71"/>
    <w:rsid w:val="00D055C9"/>
    <w:rsid w:val="00D22811"/>
    <w:rsid w:val="00D55657"/>
    <w:rsid w:val="00D730CD"/>
    <w:rsid w:val="00D7359F"/>
    <w:rsid w:val="00DA0917"/>
    <w:rsid w:val="00DF43E6"/>
    <w:rsid w:val="00DF6816"/>
    <w:rsid w:val="00E07DA5"/>
    <w:rsid w:val="00E300CA"/>
    <w:rsid w:val="00E828C2"/>
    <w:rsid w:val="00E86AB4"/>
    <w:rsid w:val="00EB3FBF"/>
    <w:rsid w:val="00F11FE4"/>
    <w:rsid w:val="00F37259"/>
    <w:rsid w:val="00F973F4"/>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B1CB3A"/>
  <w15:docId w15:val="{A01FC992-D707-4ED9-8965-107510F7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styleId="CommentReference">
    <w:name w:val="annotation reference"/>
    <w:basedOn w:val="DefaultParagraphFont"/>
    <w:uiPriority w:val="99"/>
    <w:semiHidden/>
    <w:unhideWhenUsed/>
    <w:rsid w:val="00460C71"/>
    <w:rPr>
      <w:sz w:val="16"/>
      <w:szCs w:val="16"/>
    </w:rPr>
  </w:style>
  <w:style w:type="paragraph" w:styleId="CommentText">
    <w:name w:val="annotation text"/>
    <w:basedOn w:val="Normal"/>
    <w:link w:val="CommentTextChar"/>
    <w:uiPriority w:val="99"/>
    <w:semiHidden/>
    <w:unhideWhenUsed/>
    <w:rsid w:val="00460C71"/>
    <w:pPr>
      <w:spacing w:line="240" w:lineRule="auto"/>
    </w:pPr>
    <w:rPr>
      <w:sz w:val="20"/>
      <w:szCs w:val="20"/>
    </w:rPr>
  </w:style>
  <w:style w:type="character" w:customStyle="1" w:styleId="CommentTextChar">
    <w:name w:val="Comment Text Char"/>
    <w:basedOn w:val="DefaultParagraphFont"/>
    <w:link w:val="CommentText"/>
    <w:uiPriority w:val="99"/>
    <w:semiHidden/>
    <w:rsid w:val="00460C71"/>
    <w:rPr>
      <w:sz w:val="20"/>
      <w:szCs w:val="20"/>
    </w:rPr>
  </w:style>
  <w:style w:type="paragraph" w:styleId="CommentSubject">
    <w:name w:val="annotation subject"/>
    <w:basedOn w:val="CommentText"/>
    <w:next w:val="CommentText"/>
    <w:link w:val="CommentSubjectChar"/>
    <w:uiPriority w:val="99"/>
    <w:semiHidden/>
    <w:unhideWhenUsed/>
    <w:rsid w:val="00460C71"/>
    <w:rPr>
      <w:b/>
      <w:bCs/>
    </w:rPr>
  </w:style>
  <w:style w:type="character" w:customStyle="1" w:styleId="CommentSubjectChar">
    <w:name w:val="Comment Subject Char"/>
    <w:basedOn w:val="CommentTextChar"/>
    <w:link w:val="CommentSubject"/>
    <w:uiPriority w:val="99"/>
    <w:semiHidden/>
    <w:rsid w:val="00460C71"/>
    <w:rPr>
      <w:b/>
      <w:bCs/>
      <w:sz w:val="20"/>
      <w:szCs w:val="20"/>
    </w:rPr>
  </w:style>
  <w:style w:type="paragraph" w:styleId="Revision">
    <w:name w:val="Revision"/>
    <w:hidden/>
    <w:uiPriority w:val="99"/>
    <w:semiHidden/>
    <w:rsid w:val="00460C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27629">
      <w:bodyDiv w:val="1"/>
      <w:marLeft w:val="0"/>
      <w:marRight w:val="0"/>
      <w:marTop w:val="0"/>
      <w:marBottom w:val="0"/>
      <w:divBdr>
        <w:top w:val="none" w:sz="0" w:space="0" w:color="auto"/>
        <w:left w:val="none" w:sz="0" w:space="0" w:color="auto"/>
        <w:bottom w:val="none" w:sz="0" w:space="0" w:color="auto"/>
        <w:right w:val="none" w:sz="0" w:space="0" w:color="auto"/>
      </w:divBdr>
    </w:div>
    <w:div w:id="1564488591">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hare.gla.ac.uk/144/4/story_html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share.gla.ac.uk/18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45B7-5B59-448F-ADC0-250FF8C26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66B7BE21.dotm</Template>
  <TotalTime>18</TotalTime>
  <Pages>4</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Morag Greig</cp:lastModifiedBy>
  <cp:revision>5</cp:revision>
  <cp:lastPrinted>2018-07-03T08:59:00Z</cp:lastPrinted>
  <dcterms:created xsi:type="dcterms:W3CDTF">2018-10-24T10:09:00Z</dcterms:created>
  <dcterms:modified xsi:type="dcterms:W3CDTF">2019-02-04T11:03:00Z</dcterms:modified>
</cp:coreProperties>
</file>