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D40110C" w14:textId="77777777" w:rsidR="00BA4E95" w:rsidRPr="0086360B" w:rsidRDefault="00BA4E95" w:rsidP="00BA4E95">
      <w:pPr>
        <w:rPr>
          <w:color w:val="FFFFFF" w:themeColor="background1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2F4D1B16" wp14:editId="3C14DAAF">
                <wp:simplePos x="0" y="0"/>
                <wp:positionH relativeFrom="column">
                  <wp:posOffset>-1006997</wp:posOffset>
                </wp:positionH>
                <wp:positionV relativeFrom="paragraph">
                  <wp:posOffset>-960699</wp:posOffset>
                </wp:positionV>
                <wp:extent cx="7639082" cy="10833824"/>
                <wp:effectExtent l="0" t="0" r="0" b="571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39082" cy="10833824"/>
                        </a:xfrm>
                        <a:prstGeom prst="rect">
                          <a:avLst/>
                        </a:prstGeom>
                        <a:blipFill>
                          <a:blip r:embed="rId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679A33" w14:textId="77777777" w:rsidR="00BA4E95" w:rsidRDefault="00BA4E95" w:rsidP="00BA4E95">
                            <w:r>
                              <w:t xml:space="preserve">              </w:t>
                            </w:r>
                          </w:p>
                          <w:p w14:paraId="7F938E7C" w14:textId="77777777" w:rsidR="00BA4E95" w:rsidRDefault="00BA4E95" w:rsidP="00BA4E95"/>
                          <w:p w14:paraId="5ACE23E8" w14:textId="77777777" w:rsidR="00BA4E95" w:rsidRDefault="00BA4E95" w:rsidP="00BA4E95">
                            <w:r>
                              <w:t xml:space="preserve">    </w:t>
                            </w:r>
                          </w:p>
                          <w:p w14:paraId="314454AC" w14:textId="77777777" w:rsidR="00BA4E95" w:rsidRPr="005803B2" w:rsidRDefault="00BA4E95" w:rsidP="00BA4E95">
                            <w:pPr>
                              <w:rPr>
                                <w:rFonts w:ascii="Arial" w:hAnsi="Arial" w:cs="Arial"/>
                                <w:sz w:val="92"/>
                                <w:szCs w:val="92"/>
                              </w:rPr>
                            </w:pPr>
                            <w:r>
                              <w:t xml:space="preserve">               </w:t>
                            </w:r>
                            <w:r w:rsidRPr="005803B2">
                              <w:rPr>
                                <w:rFonts w:ascii="Arial" w:hAnsi="Arial" w:cs="Arial"/>
                                <w:sz w:val="92"/>
                                <w:szCs w:val="92"/>
                              </w:rPr>
                              <w:t>Library</w:t>
                            </w:r>
                          </w:p>
                          <w:p w14:paraId="257118B6" w14:textId="77777777" w:rsidR="00BA4E95" w:rsidRDefault="00BA4E95" w:rsidP="00BA4E95">
                            <w:pPr>
                              <w:rPr>
                                <w:rFonts w:ascii="Arial" w:hAnsi="Arial" w:cs="Arial"/>
                                <w:color w:val="FFB948"/>
                                <w:sz w:val="56"/>
                                <w:szCs w:val="56"/>
                              </w:rPr>
                            </w:pPr>
                            <w:r w:rsidRPr="0086360B">
                              <w:rPr>
                                <w:rFonts w:ascii="Arial" w:hAnsi="Arial" w:cs="Arial"/>
                                <w:sz w:val="56"/>
                                <w:szCs w:val="56"/>
                              </w:rPr>
                              <w:t xml:space="preserve">    </w:t>
                            </w:r>
                            <w:r>
                              <w:rPr>
                                <w:rFonts w:ascii="Arial" w:hAnsi="Arial" w:cs="Arial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5803B2">
                              <w:rPr>
                                <w:rFonts w:ascii="Arial" w:hAnsi="Arial" w:cs="Arial"/>
                                <w:color w:val="FFB948"/>
                                <w:sz w:val="56"/>
                                <w:szCs w:val="56"/>
                              </w:rPr>
                              <w:t>Knowledge Base</w:t>
                            </w:r>
                          </w:p>
                          <w:p w14:paraId="7ECDC9DE" w14:textId="77777777" w:rsidR="00BA4E95" w:rsidRDefault="00BA4E95" w:rsidP="00BA4E95">
                            <w:pPr>
                              <w:rPr>
                                <w:rFonts w:ascii="Arial" w:hAnsi="Arial" w:cs="Arial"/>
                                <w:color w:val="FFB948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B948"/>
                                <w:sz w:val="56"/>
                                <w:szCs w:val="56"/>
                              </w:rPr>
                              <w:t xml:space="preserve"> </w:t>
                            </w:r>
                          </w:p>
                          <w:p w14:paraId="37C63BFD" w14:textId="77777777" w:rsidR="00BA4E95" w:rsidRPr="005803B2" w:rsidRDefault="00BA4E95" w:rsidP="00BA4E95">
                            <w:pPr>
                              <w:rPr>
                                <w:rFonts w:ascii="Arial" w:hAnsi="Arial" w:cs="Arial"/>
                                <w:color w:val="FFB948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B948"/>
                                <w:sz w:val="56"/>
                                <w:szCs w:val="56"/>
                              </w:rPr>
                              <w:t xml:space="preserve">    </w:t>
                            </w:r>
                            <w:r w:rsidR="00B86052">
                              <w:rPr>
                                <w:rFonts w:ascii="Arial" w:hAnsi="Arial" w:cs="Arial"/>
                                <w:color w:val="FFB948"/>
                                <w:sz w:val="56"/>
                                <w:szCs w:val="56"/>
                              </w:rPr>
                              <w:tab/>
                            </w:r>
                            <w:proofErr w:type="spellStart"/>
                            <w:r w:rsidR="00B86052">
                              <w:rPr>
                                <w:rFonts w:ascii="Arial" w:hAnsi="Arial" w:cs="Arial"/>
                                <w:color w:val="FFB948"/>
                                <w:sz w:val="56"/>
                                <w:szCs w:val="56"/>
                              </w:rPr>
                              <w:t>Eikon</w:t>
                            </w:r>
                            <w:proofErr w:type="spellEnd"/>
                            <w:r w:rsidR="00B86052">
                              <w:rPr>
                                <w:rFonts w:ascii="Arial" w:hAnsi="Arial" w:cs="Arial"/>
                                <w:color w:val="FFB948"/>
                                <w:sz w:val="56"/>
                                <w:szCs w:val="56"/>
                              </w:rPr>
                              <w:t xml:space="preserve"> and </w:t>
                            </w:r>
                            <w:proofErr w:type="spellStart"/>
                            <w:r w:rsidR="00B86052">
                              <w:rPr>
                                <w:rFonts w:ascii="Arial" w:hAnsi="Arial" w:cs="Arial"/>
                                <w:color w:val="FFB948"/>
                                <w:sz w:val="56"/>
                                <w:szCs w:val="56"/>
                              </w:rPr>
                              <w:t>Datastream</w:t>
                            </w:r>
                            <w:proofErr w:type="spellEnd"/>
                            <w:r w:rsidR="00B86052">
                              <w:rPr>
                                <w:rFonts w:ascii="Arial" w:hAnsi="Arial" w:cs="Arial"/>
                                <w:color w:val="FFB948"/>
                                <w:sz w:val="56"/>
                                <w:szCs w:val="56"/>
                              </w:rPr>
                              <w:t xml:space="preserve"> Access</w:t>
                            </w:r>
                          </w:p>
                          <w:p w14:paraId="4AF839F1" w14:textId="77777777" w:rsidR="00BA4E95" w:rsidRDefault="00BA4E95" w:rsidP="00BA4E95"/>
                          <w:p w14:paraId="2FD3B502" w14:textId="77777777" w:rsidR="00BA4E95" w:rsidRDefault="00BA4E95" w:rsidP="00BA4E95"/>
                          <w:p w14:paraId="67D3DB20" w14:textId="77777777" w:rsidR="00BA4E95" w:rsidRDefault="00BA4E95" w:rsidP="00BA4E95"/>
                          <w:p w14:paraId="458A4CD1" w14:textId="77777777" w:rsidR="00BA4E95" w:rsidRDefault="00BA4E95" w:rsidP="00BA4E95"/>
                          <w:p w14:paraId="65B1C0DF" w14:textId="77777777" w:rsidR="00BA4E95" w:rsidRDefault="00BA4E95" w:rsidP="00BA4E95"/>
                          <w:p w14:paraId="6F4107C5" w14:textId="77777777" w:rsidR="00BA4E95" w:rsidRDefault="00BA4E95" w:rsidP="00BA4E95"/>
                          <w:p w14:paraId="2CD40BD3" w14:textId="77777777" w:rsidR="00BA4E95" w:rsidRDefault="00BA4E95" w:rsidP="00BA4E95"/>
                          <w:p w14:paraId="5DD66FD9" w14:textId="77777777" w:rsidR="00BA4E95" w:rsidRDefault="00BA4E95" w:rsidP="00BA4E95"/>
                          <w:p w14:paraId="068DBBA4" w14:textId="77777777" w:rsidR="00BA4E95" w:rsidRDefault="00BA4E95" w:rsidP="00BA4E95"/>
                          <w:p w14:paraId="066433F6" w14:textId="77777777" w:rsidR="00BA4E95" w:rsidRDefault="00BA4E95" w:rsidP="00BA4E95"/>
                          <w:p w14:paraId="4D2A0C61" w14:textId="77777777" w:rsidR="00BA4E95" w:rsidRDefault="00BA4E95" w:rsidP="00BA4E95"/>
                          <w:p w14:paraId="6129BEED" w14:textId="77777777" w:rsidR="00BA4E95" w:rsidRDefault="00BA4E95" w:rsidP="00BA4E95"/>
                          <w:p w14:paraId="198E7433" w14:textId="77777777" w:rsidR="00BA4E95" w:rsidRDefault="00BA4E95" w:rsidP="00BA4E95"/>
                          <w:p w14:paraId="090C83CD" w14:textId="77777777" w:rsidR="00BA4E95" w:rsidRDefault="00BA4E95" w:rsidP="00BA4E95"/>
                          <w:p w14:paraId="4028F696" w14:textId="77777777" w:rsidR="00BA4E95" w:rsidRDefault="00BA4E95" w:rsidP="00BA4E95"/>
                          <w:p w14:paraId="7E88AB49" w14:textId="77777777" w:rsidR="00BA4E95" w:rsidRDefault="00BA4E95" w:rsidP="00BA4E95"/>
                          <w:p w14:paraId="5C2004B5" w14:textId="77777777" w:rsidR="00BA4E95" w:rsidRPr="005803B2" w:rsidRDefault="00BA4E95" w:rsidP="00BA4E9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br/>
                            </w:r>
                          </w:p>
                          <w:p w14:paraId="536170E4" w14:textId="77777777" w:rsidR="00BA4E95" w:rsidRDefault="00BA4E95" w:rsidP="00BA4E95"/>
                          <w:p w14:paraId="5C34AC33" w14:textId="77777777" w:rsidR="00BA4E95" w:rsidRDefault="00BA4E95" w:rsidP="00BA4E95"/>
                          <w:p w14:paraId="6BBF0468" w14:textId="77777777" w:rsidR="00BA4E95" w:rsidRDefault="00BA4E95" w:rsidP="00BA4E9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t xml:space="preserve">                                                                                                      </w:t>
                            </w:r>
                            <w:r w:rsidRPr="005803B2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1A18E87E" w14:textId="77777777" w:rsidR="00BA4E95" w:rsidRDefault="00BA4E95" w:rsidP="00BA4E9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489BF407" w14:textId="77777777" w:rsidR="00BA4E95" w:rsidRDefault="00BA4E95" w:rsidP="00BA4E9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21ED8A9C" w14:textId="77777777" w:rsidR="00BA4E95" w:rsidRDefault="00BA4E95" w:rsidP="00BA4E9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30EB42E3" w14:textId="77777777" w:rsidR="00BA4E95" w:rsidRDefault="00BA4E95" w:rsidP="00BA4E9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4C71CB7E" w14:textId="77777777" w:rsidR="00BA4E95" w:rsidRDefault="00BA4E95" w:rsidP="00BA4E9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4498701F" w14:textId="77777777" w:rsidR="00BA4E95" w:rsidRDefault="00BA4E95" w:rsidP="00BA4E9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27123CD1" w14:textId="77777777" w:rsidR="00BA4E95" w:rsidRDefault="00BA4E95" w:rsidP="00BA4E9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01B3D274" w14:textId="77777777" w:rsidR="00BA4E95" w:rsidRDefault="00BA4E95" w:rsidP="00BA4E9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6A9D6C47" w14:textId="77777777" w:rsidR="00BA4E95" w:rsidRPr="005803B2" w:rsidRDefault="00BA4E95" w:rsidP="00BA4E9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344FCC38" w14:textId="77777777" w:rsidR="00BA4E95" w:rsidRDefault="00BA4E95" w:rsidP="00BA4E95"/>
                          <w:p w14:paraId="745A4473" w14:textId="77777777" w:rsidR="00BA4E95" w:rsidRDefault="00BA4E95" w:rsidP="00BA4E95"/>
                          <w:p w14:paraId="4600F440" w14:textId="77777777" w:rsidR="00BA4E95" w:rsidRDefault="00BA4E95" w:rsidP="00BA4E95"/>
                          <w:p w14:paraId="2DA71A7C" w14:textId="77777777" w:rsidR="00BA4E95" w:rsidRDefault="00BA4E95" w:rsidP="00BA4E95"/>
                          <w:p w14:paraId="7EAFDBB6" w14:textId="77777777" w:rsidR="00BA4E95" w:rsidRDefault="00BA4E95" w:rsidP="00BA4E95"/>
                          <w:p w14:paraId="3B8CDF10" w14:textId="77777777" w:rsidR="00BA4E95" w:rsidRDefault="00BA4E95" w:rsidP="00BA4E95"/>
                          <w:p w14:paraId="26562BBA" w14:textId="77777777" w:rsidR="00BA4E95" w:rsidRDefault="00BA4E95" w:rsidP="00BA4E95"/>
                          <w:p w14:paraId="52D839EA" w14:textId="77777777" w:rsidR="00BA4E95" w:rsidRDefault="00BA4E95" w:rsidP="00BA4E95"/>
                          <w:p w14:paraId="4C329A74" w14:textId="77777777" w:rsidR="00BA4E95" w:rsidRDefault="00BA4E95" w:rsidP="00BA4E95"/>
                          <w:p w14:paraId="4C5C22D1" w14:textId="77777777" w:rsidR="00BA4E95" w:rsidRDefault="00BA4E95" w:rsidP="00BA4E95"/>
                          <w:p w14:paraId="05B07B21" w14:textId="77777777" w:rsidR="00BA4E95" w:rsidRDefault="00BA4E95" w:rsidP="00BA4E95"/>
                          <w:p w14:paraId="5E70543D" w14:textId="77777777" w:rsidR="00BA4E95" w:rsidRDefault="00BA4E95" w:rsidP="00BA4E95"/>
                          <w:p w14:paraId="165C8B4B" w14:textId="77777777" w:rsidR="00BA4E95" w:rsidRDefault="00BA4E95" w:rsidP="00BA4E95"/>
                          <w:p w14:paraId="77587BA2" w14:textId="77777777" w:rsidR="00BA4E95" w:rsidRDefault="00BA4E95" w:rsidP="00BA4E95"/>
                          <w:p w14:paraId="188BE952" w14:textId="77777777" w:rsidR="00BA4E95" w:rsidRDefault="00BA4E95" w:rsidP="00BA4E95"/>
                          <w:p w14:paraId="4A829ED1" w14:textId="77777777" w:rsidR="00BA4E95" w:rsidRDefault="00BA4E95" w:rsidP="00BA4E95"/>
                          <w:p w14:paraId="1013A254" w14:textId="77777777" w:rsidR="00BA4E95" w:rsidRDefault="00BA4E95" w:rsidP="00BA4E95"/>
                          <w:p w14:paraId="5C47214B" w14:textId="77777777" w:rsidR="00BA4E95" w:rsidRDefault="00BA4E95" w:rsidP="00BA4E95"/>
                          <w:p w14:paraId="2FD51D9A" w14:textId="77777777" w:rsidR="00BA4E95" w:rsidRDefault="00BA4E95" w:rsidP="00BA4E9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40ABD7" id="Rectangle 2" o:spid="_x0000_s1026" style="position:absolute;margin-left:-79.3pt;margin-top:-75.65pt;width:601.5pt;height:853.0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D//0PysT74fBx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O9/bP2r/AOGHu/t3&#10;bbamt7ZrB+6966esD/StAh76Wsq81f1DtXqo4/I9qnkJ+X93esz6F6Hu9ztTHnbn7vazj/OX4Wxw&#10;maRFt2a860mOb9N7O9v7nuf3H23pER9F7dW5Mfs7VfqvP6Y+mJ/pTV//0fysT74fBx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Ps/7HeybND2Zb3i0tT3X3XY2xr1tVhj2DtzNRrJ6xUNV61ptudclXrGu&#10;/hPQn3C9X/iHrUdhs2ztdnHTOJ0ndvi158LdFemsTjqrad6svqL7Ie247P0vd9x9zXG53X0bfw2q&#10;T9U/39zP6KRPN//S/KxPvh8H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Dsns723d7t9zdn9vUs1Q7ht&#10;qu1eArNq6FCnY7jthXIDelQllirnzEBRznhPXfVqeiek7/qe5HV5VY6YziLXt9O3X4dV5iszyjMv&#10;Kehekdx696v2/o/bfj37xXP9GONrfKtc2n4Q/pFq1jXXX0NWq3R1dHS+i1u3kYoq066xTr6tOSTh&#10;EVUrBPICfMkza9p3N203veZta08bWtM2tafja0zafjL747Dse39M7HZ9P7SvTtbFK0rHwrGI/Tpr&#10;8X//0/ysT74fBx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+tf28e110e3dy95dxp6V7sX7P217EOf8A&#10;TtS9Ld++gNkH1dlEqSwEFfQsXk5npT7ler/mO92vRdm2a7H7zcxP/KXiYpXxia7czaYnSY3aTxq+&#10;i/sZ7b17j3T3NfHZ2f5J3bx/vaRMf14fSabPb6bLdlDs271bKr61jM/ShA4Kx4EnwPhPWnF9GP/U&#10;/KxPvh8H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D6K+wXaNXT3O4e9O41Gw6a3dl7FXx6rO47VAbuW3WQeHo69iVEEYYbBxxQz1N9y/Vpj&#10;a2fQtq3+cxu7seFazjbrPjFtyJvmNYttRyl7q+zHoEd16tue4e5rnb7SOjb+O7aMTP8Acp/w6zyf&#10;Sr7m+artwJb6p/J6bAMoJ+c9RfJ9Nx3FI0xK3X39mrXIfa2H3t7T2ErW9+o0qw6SyY5CPivn14RE&#10;4f/W/KxPvh8H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DZ753CrtLdq7J6Vew2gn+q9&#10;3qPSzXd17lQr06bshHUNTV9JDXYvVVe+0vIz0b7m9Sj1X1nc3aTM7Wxnap4fTP13x42vGMxpalNu&#10;Xvr2R6R/DPRqb+5GNzucblvhXH0R/k/V8JtMOn17u3p/UW6iddGxYxspOP0VY5wB8p4KPi/ZasZR&#10;GS4qLK2HWWYZYWfARxJ1btG6uytwB4KMceYwfCSeDLjDWtA/RcWubVPVXWG/TcA8epZsrWZ4pMzh&#10;/9P8rE++Hwc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" stroked="f" strokeweight="2pt">
                <v:fill r:id="rId9" o:title="" recolor="t" rotate="t" type="frame"/>
                <v:textbox>
                  <w:txbxContent>
                    <w:p w:rsidR="00BA4E95" w:rsidRDefault="00BA4E95" w:rsidP="00BA4E95">
                      <w:r>
                        <w:t xml:space="preserve">              </w:t>
                      </w:r>
                    </w:p>
                    <w:p w:rsidR="00BA4E95" w:rsidRDefault="00BA4E95" w:rsidP="00BA4E95"/>
                    <w:p w:rsidR="00BA4E95" w:rsidRDefault="00BA4E95" w:rsidP="00BA4E95">
                      <w:r>
                        <w:t xml:space="preserve">    </w:t>
                      </w:r>
                    </w:p>
                    <w:p w:rsidR="00BA4E95" w:rsidRPr="005803B2" w:rsidRDefault="00BA4E95" w:rsidP="00BA4E95">
                      <w:pPr>
                        <w:rPr>
                          <w:rFonts w:ascii="Arial" w:hAnsi="Arial" w:cs="Arial"/>
                          <w:sz w:val="92"/>
                          <w:szCs w:val="92"/>
                        </w:rPr>
                      </w:pPr>
                      <w:r>
                        <w:t xml:space="preserve">               </w:t>
                      </w:r>
                      <w:r w:rsidRPr="005803B2">
                        <w:rPr>
                          <w:rFonts w:ascii="Arial" w:hAnsi="Arial" w:cs="Arial"/>
                          <w:sz w:val="92"/>
                          <w:szCs w:val="92"/>
                        </w:rPr>
                        <w:t>Library</w:t>
                      </w:r>
                    </w:p>
                    <w:p w:rsidR="00BA4E95" w:rsidRDefault="00BA4E95" w:rsidP="00BA4E95">
                      <w:pPr>
                        <w:rPr>
                          <w:rFonts w:ascii="Arial" w:hAnsi="Arial" w:cs="Arial"/>
                          <w:color w:val="FFB948"/>
                          <w:sz w:val="56"/>
                          <w:szCs w:val="56"/>
                        </w:rPr>
                      </w:pPr>
                      <w:r w:rsidRPr="0086360B">
                        <w:rPr>
                          <w:rFonts w:ascii="Arial" w:hAnsi="Arial" w:cs="Arial"/>
                          <w:sz w:val="56"/>
                          <w:szCs w:val="56"/>
                        </w:rPr>
                        <w:t xml:space="preserve">    </w:t>
                      </w:r>
                      <w:r>
                        <w:rPr>
                          <w:rFonts w:ascii="Arial" w:hAnsi="Arial" w:cs="Arial"/>
                          <w:sz w:val="56"/>
                          <w:szCs w:val="56"/>
                        </w:rPr>
                        <w:t xml:space="preserve"> </w:t>
                      </w:r>
                      <w:r w:rsidRPr="005803B2">
                        <w:rPr>
                          <w:rFonts w:ascii="Arial" w:hAnsi="Arial" w:cs="Arial"/>
                          <w:color w:val="FFB948"/>
                          <w:sz w:val="56"/>
                          <w:szCs w:val="56"/>
                        </w:rPr>
                        <w:t>Knowledge Base</w:t>
                      </w:r>
                    </w:p>
                    <w:p w:rsidR="00BA4E95" w:rsidRDefault="00BA4E95" w:rsidP="00BA4E95">
                      <w:pPr>
                        <w:rPr>
                          <w:rFonts w:ascii="Arial" w:hAnsi="Arial" w:cs="Arial"/>
                          <w:color w:val="FFB948"/>
                          <w:sz w:val="56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B948"/>
                          <w:sz w:val="56"/>
                          <w:szCs w:val="56"/>
                        </w:rPr>
                        <w:t xml:space="preserve"> </w:t>
                      </w:r>
                    </w:p>
                    <w:p w:rsidR="00BA4E95" w:rsidRPr="005803B2" w:rsidRDefault="00BA4E95" w:rsidP="00BA4E95">
                      <w:pPr>
                        <w:rPr>
                          <w:rFonts w:ascii="Arial" w:hAnsi="Arial" w:cs="Arial"/>
                          <w:color w:val="FFB948"/>
                          <w:sz w:val="52"/>
                          <w:szCs w:val="52"/>
                        </w:rPr>
                      </w:pPr>
                      <w:r>
                        <w:rPr>
                          <w:rFonts w:ascii="Arial" w:hAnsi="Arial" w:cs="Arial"/>
                          <w:color w:val="FFB948"/>
                          <w:sz w:val="56"/>
                          <w:szCs w:val="56"/>
                        </w:rPr>
                        <w:t xml:space="preserve">    </w:t>
                      </w:r>
                      <w:r w:rsidR="00B86052">
                        <w:rPr>
                          <w:rFonts w:ascii="Arial" w:hAnsi="Arial" w:cs="Arial"/>
                          <w:color w:val="FFB948"/>
                          <w:sz w:val="56"/>
                          <w:szCs w:val="56"/>
                        </w:rPr>
                        <w:tab/>
                      </w:r>
                      <w:proofErr w:type="spellStart"/>
                      <w:r w:rsidR="00B86052">
                        <w:rPr>
                          <w:rFonts w:ascii="Arial" w:hAnsi="Arial" w:cs="Arial"/>
                          <w:color w:val="FFB948"/>
                          <w:sz w:val="56"/>
                          <w:szCs w:val="56"/>
                        </w:rPr>
                        <w:t>Eikon</w:t>
                      </w:r>
                      <w:proofErr w:type="spellEnd"/>
                      <w:r w:rsidR="00B86052">
                        <w:rPr>
                          <w:rFonts w:ascii="Arial" w:hAnsi="Arial" w:cs="Arial"/>
                          <w:color w:val="FFB948"/>
                          <w:sz w:val="56"/>
                          <w:szCs w:val="56"/>
                        </w:rPr>
                        <w:t xml:space="preserve"> and </w:t>
                      </w:r>
                      <w:proofErr w:type="spellStart"/>
                      <w:r w:rsidR="00B86052">
                        <w:rPr>
                          <w:rFonts w:ascii="Arial" w:hAnsi="Arial" w:cs="Arial"/>
                          <w:color w:val="FFB948"/>
                          <w:sz w:val="56"/>
                          <w:szCs w:val="56"/>
                        </w:rPr>
                        <w:t>Datastream</w:t>
                      </w:r>
                      <w:proofErr w:type="spellEnd"/>
                      <w:r w:rsidR="00B86052">
                        <w:rPr>
                          <w:rFonts w:ascii="Arial" w:hAnsi="Arial" w:cs="Arial"/>
                          <w:color w:val="FFB948"/>
                          <w:sz w:val="56"/>
                          <w:szCs w:val="56"/>
                        </w:rPr>
                        <w:t xml:space="preserve"> Access</w:t>
                      </w:r>
                    </w:p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Pr="005803B2" w:rsidRDefault="00BA4E95" w:rsidP="00BA4E95">
                      <w:pPr>
                        <w:rPr>
                          <w:sz w:val="36"/>
                          <w:szCs w:val="36"/>
                        </w:rPr>
                      </w:pPr>
                      <w:r>
                        <w:br/>
                      </w:r>
                    </w:p>
                    <w:p w:rsidR="00BA4E95" w:rsidRDefault="00BA4E95" w:rsidP="00BA4E95"/>
                    <w:p w:rsidR="00BA4E95" w:rsidRDefault="00BA4E95" w:rsidP="00BA4E95"/>
                    <w:p w:rsidR="00BA4E95" w:rsidRDefault="00BA4E95" w:rsidP="00BA4E95">
                      <w:pPr>
                        <w:rPr>
                          <w:sz w:val="36"/>
                          <w:szCs w:val="36"/>
                        </w:rPr>
                      </w:pPr>
                      <w:r>
                        <w:t xml:space="preserve">                                                                                                      </w:t>
                      </w:r>
                      <w:r w:rsidRPr="005803B2">
                        <w:rPr>
                          <w:sz w:val="36"/>
                          <w:szCs w:val="36"/>
                        </w:rPr>
                        <w:t xml:space="preserve"> </w:t>
                      </w:r>
                    </w:p>
                    <w:p w:rsidR="00BA4E95" w:rsidRDefault="00BA4E95" w:rsidP="00BA4E95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BA4E95" w:rsidRDefault="00BA4E95" w:rsidP="00BA4E95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BA4E95" w:rsidRDefault="00BA4E95" w:rsidP="00BA4E95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BA4E95" w:rsidRDefault="00BA4E95" w:rsidP="00BA4E95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BA4E95" w:rsidRDefault="00BA4E95" w:rsidP="00BA4E95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BA4E95" w:rsidRDefault="00BA4E95" w:rsidP="00BA4E95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BA4E95" w:rsidRDefault="00BA4E95" w:rsidP="00BA4E95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BA4E95" w:rsidRDefault="00BA4E95" w:rsidP="00BA4E95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BA4E95" w:rsidRPr="005803B2" w:rsidRDefault="00BA4E95" w:rsidP="00BA4E95">
                      <w:pPr>
                        <w:rPr>
                          <w:sz w:val="36"/>
                          <w:szCs w:val="36"/>
                        </w:rPr>
                      </w:pPr>
                    </w:p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  <w:p w:rsidR="00BA4E95" w:rsidRDefault="00BA4E95" w:rsidP="00BA4E95"/>
                  </w:txbxContent>
                </v:textbox>
              </v:rect>
            </w:pict>
          </mc:Fallback>
        </mc:AlternateContent>
      </w:r>
    </w:p>
    <w:p w14:paraId="7DDAF091" w14:textId="77777777" w:rsidR="00534B3F" w:rsidRDefault="00CF07EE"/>
    <w:p w14:paraId="534BEA81" w14:textId="77777777" w:rsidR="00BA4E95" w:rsidRDefault="00BA4E95"/>
    <w:p w14:paraId="22702C35" w14:textId="77777777" w:rsidR="00BA4E95" w:rsidRDefault="00BA4E95"/>
    <w:p w14:paraId="445CC2D2" w14:textId="77777777" w:rsidR="00BA4E95" w:rsidRDefault="00BA4E95"/>
    <w:p w14:paraId="35AADCC3" w14:textId="77777777" w:rsidR="00BA4E95" w:rsidRDefault="00BA4E95"/>
    <w:p w14:paraId="76E402F2" w14:textId="77777777" w:rsidR="00BA4E95" w:rsidRDefault="00BA4E95"/>
    <w:p w14:paraId="24520383" w14:textId="77777777" w:rsidR="00BA4E95" w:rsidRDefault="00BA4E95"/>
    <w:p w14:paraId="795D8D55" w14:textId="77777777" w:rsidR="00BA4E95" w:rsidRDefault="00BA4E95"/>
    <w:p w14:paraId="1503E06E" w14:textId="77777777" w:rsidR="00BA4E95" w:rsidRDefault="00BA4E95"/>
    <w:p w14:paraId="50C59AD3" w14:textId="77777777" w:rsidR="00BA4E95" w:rsidRDefault="00BA4E95"/>
    <w:p w14:paraId="47D179B4" w14:textId="77777777" w:rsidR="00BA4E95" w:rsidRDefault="00BA4E95"/>
    <w:p w14:paraId="4A36BB31" w14:textId="77777777" w:rsidR="00BA4E95" w:rsidRDefault="00BA4E95"/>
    <w:p w14:paraId="30B8279C" w14:textId="77777777" w:rsidR="00BA4E95" w:rsidRDefault="00BA4E95">
      <w: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val="en-GB" w:eastAsia="en-US"/>
        </w:rPr>
        <w:id w:val="1284465628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23D4593A" w14:textId="77777777" w:rsidR="000F14E9" w:rsidRDefault="000F14E9">
          <w:pPr>
            <w:pStyle w:val="TOCHeading"/>
          </w:pPr>
          <w:r>
            <w:t>Table of Contents</w:t>
          </w:r>
          <w:bookmarkStart w:id="0" w:name="_GoBack"/>
          <w:bookmarkEnd w:id="0"/>
        </w:p>
        <w:p w14:paraId="246FB979" w14:textId="238C542B" w:rsidR="00253412" w:rsidRDefault="00832C66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GB"/>
            </w:rPr>
          </w:pPr>
          <w:r>
            <w:rPr>
              <w:b/>
              <w:bCs/>
              <w:noProof/>
              <w:lang w:val="en-US"/>
            </w:rPr>
            <w:fldChar w:fldCharType="begin"/>
          </w:r>
          <w:r>
            <w:rPr>
              <w:b/>
              <w:bCs/>
              <w:noProof/>
              <w:lang w:val="en-US"/>
            </w:rPr>
            <w:instrText xml:space="preserve"> TOC \o "1-3" \h \z \u </w:instrText>
          </w:r>
          <w:r>
            <w:rPr>
              <w:b/>
              <w:bCs/>
              <w:noProof/>
              <w:lang w:val="en-US"/>
            </w:rPr>
            <w:fldChar w:fldCharType="separate"/>
          </w:r>
          <w:hyperlink w:anchor="_Toc529878105" w:history="1">
            <w:r w:rsidR="00253412" w:rsidRPr="00C42F83">
              <w:rPr>
                <w:rStyle w:val="Hyperlink"/>
                <w:noProof/>
              </w:rPr>
              <w:t>Access to Datastream &amp; Eikon via Citrix Storefront</w:t>
            </w:r>
            <w:r w:rsidR="00253412">
              <w:rPr>
                <w:noProof/>
                <w:webHidden/>
              </w:rPr>
              <w:tab/>
            </w:r>
            <w:r w:rsidR="00253412">
              <w:rPr>
                <w:noProof/>
                <w:webHidden/>
              </w:rPr>
              <w:fldChar w:fldCharType="begin"/>
            </w:r>
            <w:r w:rsidR="00253412">
              <w:rPr>
                <w:noProof/>
                <w:webHidden/>
              </w:rPr>
              <w:instrText xml:space="preserve"> PAGEREF _Toc529878105 \h </w:instrText>
            </w:r>
            <w:r w:rsidR="00253412">
              <w:rPr>
                <w:noProof/>
                <w:webHidden/>
              </w:rPr>
            </w:r>
            <w:r w:rsidR="00253412">
              <w:rPr>
                <w:noProof/>
                <w:webHidden/>
              </w:rPr>
              <w:fldChar w:fldCharType="separate"/>
            </w:r>
            <w:r w:rsidR="00E73B9F">
              <w:rPr>
                <w:noProof/>
                <w:webHidden/>
              </w:rPr>
              <w:t>3</w:t>
            </w:r>
            <w:r w:rsidR="00253412">
              <w:rPr>
                <w:noProof/>
                <w:webHidden/>
              </w:rPr>
              <w:fldChar w:fldCharType="end"/>
            </w:r>
          </w:hyperlink>
        </w:p>
        <w:p w14:paraId="6D2B21A8" w14:textId="7D357661" w:rsidR="00253412" w:rsidRDefault="00253412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GB"/>
            </w:rPr>
          </w:pPr>
          <w:hyperlink w:anchor="_Toc529878106" w:history="1">
            <w:r w:rsidRPr="00C42F83">
              <w:rPr>
                <w:rStyle w:val="Hyperlink"/>
                <w:noProof/>
              </w:rPr>
              <w:t>Accessing Eikon and Datastream via the Virtual Desktop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_Toc529878106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73B9F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B72DE8" w14:textId="5D919484" w:rsidR="00253412" w:rsidRDefault="00253412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GB"/>
            </w:rPr>
          </w:pPr>
          <w:hyperlink w:anchor="_Toc529878107" w:history="1">
            <w:r w:rsidRPr="00C42F83">
              <w:rPr>
                <w:rStyle w:val="Hyperlink"/>
                <w:noProof/>
              </w:rPr>
              <w:t>Accessing Eikon Datastream through Excel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_Toc529878107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73B9F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68EB22" w14:textId="30485732" w:rsidR="00253412" w:rsidRDefault="00253412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GB"/>
            </w:rPr>
          </w:pPr>
          <w:hyperlink w:anchor="_Toc529878108" w:history="1">
            <w:r w:rsidRPr="00C42F83">
              <w:rPr>
                <w:rStyle w:val="Hyperlink"/>
                <w:noProof/>
              </w:rPr>
              <w:t>Saving data on Datastream OR Eikon in Excel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_Toc529878108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73B9F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1146A0" w14:textId="31379726" w:rsidR="00253412" w:rsidRDefault="00253412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GB"/>
            </w:rPr>
          </w:pPr>
          <w:hyperlink w:anchor="_Toc529878109" w:history="1">
            <w:r w:rsidRPr="00C42F83">
              <w:rPr>
                <w:rStyle w:val="Hyperlink"/>
                <w:noProof/>
              </w:rPr>
              <w:t>Logging out of Datastream or Eikon for Excel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_Toc529878109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73B9F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CF48B6" w14:textId="0665DEFE" w:rsidR="00253412" w:rsidRDefault="00253412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GB"/>
            </w:rPr>
          </w:pPr>
          <w:hyperlink w:anchor="_Toc529878110" w:history="1">
            <w:r w:rsidRPr="00C42F83">
              <w:rPr>
                <w:rStyle w:val="Hyperlink"/>
                <w:noProof/>
              </w:rPr>
              <w:t>Accessing Eikon Desktop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_Toc529878110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73B9F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2526C2" w14:textId="629E9A39" w:rsidR="00253412" w:rsidRDefault="00253412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GB"/>
            </w:rPr>
          </w:pPr>
          <w:hyperlink w:anchor="_Toc529878111" w:history="1">
            <w:r w:rsidRPr="00C42F83">
              <w:rPr>
                <w:rStyle w:val="Hyperlink"/>
                <w:noProof/>
              </w:rPr>
              <w:t>Sign out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_Toc529878111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73B9F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4CECF8" w14:textId="77777777" w:rsidR="000F14E9" w:rsidRDefault="00832C66">
          <w:r>
            <w:rPr>
              <w:b/>
              <w:bCs/>
              <w:noProof/>
              <w:lang w:val="en-US"/>
            </w:rPr>
            <w:fldChar w:fldCharType="end"/>
          </w:r>
        </w:p>
      </w:sdtContent>
    </w:sdt>
    <w:p w14:paraId="7A2BAFBF" w14:textId="77777777" w:rsidR="00BA4E95" w:rsidRDefault="00BA4E95"/>
    <w:p w14:paraId="7902216D" w14:textId="77777777" w:rsidR="00BA4E95" w:rsidRDefault="00BA4E95"/>
    <w:p w14:paraId="61C95A4B" w14:textId="77777777" w:rsidR="00BA4E95" w:rsidRDefault="00BA4E95"/>
    <w:p w14:paraId="0499C74A" w14:textId="77777777" w:rsidR="00BA4E95" w:rsidRDefault="00BA4E95"/>
    <w:p w14:paraId="1A7F25C5" w14:textId="77777777" w:rsidR="00BA4E95" w:rsidRDefault="00BA4E95"/>
    <w:p w14:paraId="1AD8BFC6" w14:textId="77777777" w:rsidR="00B86052" w:rsidRDefault="00B86052"/>
    <w:p w14:paraId="0841D42B" w14:textId="77777777" w:rsidR="00B86052" w:rsidRDefault="00B86052"/>
    <w:p w14:paraId="607522CD" w14:textId="77777777" w:rsidR="00B86052" w:rsidRDefault="00B86052"/>
    <w:p w14:paraId="08C5009F" w14:textId="77777777" w:rsidR="00B86052" w:rsidRDefault="00B86052"/>
    <w:p w14:paraId="08B587B1" w14:textId="77777777" w:rsidR="00B86052" w:rsidRDefault="00B86052"/>
    <w:p w14:paraId="3723400F" w14:textId="77777777" w:rsidR="00B86052" w:rsidRDefault="00B86052"/>
    <w:p w14:paraId="5E5D401C" w14:textId="77777777" w:rsidR="00B86052" w:rsidRDefault="00B86052"/>
    <w:p w14:paraId="3A716902" w14:textId="77777777" w:rsidR="00B86052" w:rsidRDefault="00B86052"/>
    <w:p w14:paraId="2BD64EB7" w14:textId="77777777" w:rsidR="00B86052" w:rsidRDefault="00B86052"/>
    <w:p w14:paraId="579685EA" w14:textId="77777777" w:rsidR="00B86052" w:rsidRDefault="00B86052"/>
    <w:p w14:paraId="449C4E21" w14:textId="77777777" w:rsidR="00B86052" w:rsidRDefault="00B86052"/>
    <w:p w14:paraId="3B6E25F3" w14:textId="77777777" w:rsidR="00B86052" w:rsidRDefault="00B86052"/>
    <w:p w14:paraId="0BB2AC94" w14:textId="77777777" w:rsidR="00B86052" w:rsidRDefault="00B86052"/>
    <w:p w14:paraId="60936050" w14:textId="77777777" w:rsidR="00B86052" w:rsidRDefault="00B86052"/>
    <w:p w14:paraId="10E2BFE5" w14:textId="77777777" w:rsidR="00172C7D" w:rsidRDefault="00E819AD" w:rsidP="00172C7D">
      <w:pPr>
        <w:pStyle w:val="Heading2"/>
      </w:pPr>
      <w:bookmarkStart w:id="1" w:name="_Toc529878105"/>
      <w:r>
        <w:t xml:space="preserve">Access to </w:t>
      </w:r>
      <w:proofErr w:type="spellStart"/>
      <w:r>
        <w:t>Datastream</w:t>
      </w:r>
      <w:proofErr w:type="spellEnd"/>
      <w:r>
        <w:t xml:space="preserve"> &amp; </w:t>
      </w:r>
      <w:proofErr w:type="spellStart"/>
      <w:r>
        <w:t>Eikon</w:t>
      </w:r>
      <w:proofErr w:type="spellEnd"/>
      <w:r>
        <w:t xml:space="preserve"> via Citrix Storefront</w:t>
      </w:r>
      <w:bookmarkEnd w:id="1"/>
    </w:p>
    <w:p w14:paraId="65E87E12" w14:textId="77777777" w:rsidR="00E819AD" w:rsidRDefault="00B0011A" w:rsidP="00E819AD">
      <w:pPr>
        <w:tabs>
          <w:tab w:val="left" w:pos="948"/>
        </w:tabs>
        <w:rPr>
          <w:rFonts w:ascii="Calibri" w:hAnsi="Calibri"/>
          <w:color w:val="000000"/>
        </w:rPr>
      </w:pPr>
      <w:r>
        <w:br/>
      </w:r>
      <w:r w:rsidR="00AC3896">
        <w:t xml:space="preserve">Access to the Thompson Reuters databases </w:t>
      </w:r>
      <w:proofErr w:type="spellStart"/>
      <w:r w:rsidR="00AC3896">
        <w:t>Datastream</w:t>
      </w:r>
      <w:proofErr w:type="spellEnd"/>
      <w:r w:rsidR="00AC3896">
        <w:t xml:space="preserve"> and </w:t>
      </w:r>
      <w:proofErr w:type="spellStart"/>
      <w:r w:rsidR="00AC3896">
        <w:t>Eikon</w:t>
      </w:r>
      <w:proofErr w:type="spellEnd"/>
      <w:r w:rsidR="00AC3896">
        <w:t xml:space="preserve"> </w:t>
      </w:r>
      <w:r w:rsidR="005C5B00">
        <w:t>is</w:t>
      </w:r>
      <w:r w:rsidR="00AC3896">
        <w:t xml:space="preserve"> now available via a Citrix Storefront via your web browser. </w:t>
      </w:r>
      <w:r w:rsidR="00E819AD">
        <w:t xml:space="preserve"> </w:t>
      </w:r>
      <w:r w:rsidR="00AC3896">
        <w:t xml:space="preserve">Go to the University Citrix Storefront on </w:t>
      </w:r>
      <w:hyperlink r:id="rId10" w:history="1">
        <w:r w:rsidR="00E819AD">
          <w:rPr>
            <w:rStyle w:val="Hyperlink"/>
          </w:rPr>
          <w:t>https://storefront.gla.ac.uk/Citrix/EikonWeb/</w:t>
        </w:r>
      </w:hyperlink>
      <w:r w:rsidR="00E819AD">
        <w:rPr>
          <w:rFonts w:ascii="Calibri" w:hAnsi="Calibri"/>
          <w:color w:val="000000"/>
        </w:rPr>
        <w:t xml:space="preserve">  </w:t>
      </w:r>
    </w:p>
    <w:p w14:paraId="23395620" w14:textId="77777777" w:rsidR="00E819AD" w:rsidRDefault="00CF07EE" w:rsidP="00E819AD">
      <w:pPr>
        <w:tabs>
          <w:tab w:val="left" w:pos="948"/>
        </w:tabs>
        <w:rPr>
          <w:rFonts w:ascii="Calibri" w:hAnsi="Calibri"/>
          <w:color w:val="000000"/>
        </w:rPr>
      </w:pPr>
      <w:r>
        <w:rPr>
          <w:noProof/>
        </w:rPr>
        <w:object w:dxaOrig="1440" w:dyaOrig="1440" w14:anchorId="07162E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9" type="#_x0000_t75" style="position:absolute;margin-left:3.05pt;margin-top:51.65pt;width:451.2pt;height:222.6pt;z-index:251724800;mso-position-horizontal-relative:text;mso-position-vertical-relative:text" stroked="t" strokecolor="black [3213]" strokeweight="2pt">
            <v:imagedata r:id="rId11" o:title=""/>
            <w10:wrap type="square"/>
          </v:shape>
          <o:OLEObject Type="Embed" ProgID="Unknown" ShapeID="_x0000_s1059" DrawAspect="Content" ObjectID="_1603621970" r:id="rId12"/>
        </w:object>
      </w:r>
      <w:r w:rsidR="00E819AD">
        <w:rPr>
          <w:rFonts w:ascii="Calibri" w:hAnsi="Calibri"/>
          <w:color w:val="000000"/>
        </w:rPr>
        <w:t xml:space="preserve">In the User name box enter campus\ </w:t>
      </w:r>
      <w:proofErr w:type="gramStart"/>
      <w:r w:rsidR="00E819AD">
        <w:rPr>
          <w:rFonts w:ascii="Calibri" w:hAnsi="Calibri"/>
          <w:color w:val="000000"/>
        </w:rPr>
        <w:t>your</w:t>
      </w:r>
      <w:proofErr w:type="gramEnd"/>
      <w:r w:rsidR="00E819AD">
        <w:rPr>
          <w:rFonts w:ascii="Calibri" w:hAnsi="Calibri"/>
          <w:color w:val="000000"/>
        </w:rPr>
        <w:t xml:space="preserve"> GUID &amp; your password in the password box and click on Log On</w:t>
      </w:r>
    </w:p>
    <w:p w14:paraId="69A9DE71" w14:textId="77777777" w:rsidR="008F1422" w:rsidRDefault="008F1422" w:rsidP="00E819AD">
      <w:pPr>
        <w:tabs>
          <w:tab w:val="left" w:pos="948"/>
        </w:tabs>
        <w:rPr>
          <w:rFonts w:ascii="Calibri" w:hAnsi="Calibri"/>
          <w:color w:val="000000"/>
        </w:rPr>
      </w:pPr>
    </w:p>
    <w:p w14:paraId="34C78691" w14:textId="77777777" w:rsidR="000B3C7E" w:rsidRDefault="000D3DA7" w:rsidP="000B3C7E">
      <w:pPr>
        <w:spacing w:after="160" w:line="259" w:lineRule="auto"/>
      </w:pPr>
      <w:r>
        <w:rPr>
          <w:noProof/>
          <w:lang w:eastAsia="en-GB"/>
        </w:rPr>
        <w:drawing>
          <wp:anchor distT="0" distB="0" distL="114300" distR="114300" simplePos="0" relativeHeight="251726848" behindDoc="0" locked="0" layoutInCell="1" allowOverlap="1" wp14:anchorId="78665AC1" wp14:editId="09B484C5">
            <wp:simplePos x="0" y="0"/>
            <wp:positionH relativeFrom="margin">
              <wp:align>left</wp:align>
            </wp:positionH>
            <wp:positionV relativeFrom="paragraph">
              <wp:posOffset>20955</wp:posOffset>
            </wp:positionV>
            <wp:extent cx="2834640" cy="2072005"/>
            <wp:effectExtent l="19050" t="19050" r="22860" b="2349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640" cy="207200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3FE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D562758" wp14:editId="1D305A80">
                <wp:simplePos x="0" y="0"/>
                <wp:positionH relativeFrom="margin">
                  <wp:posOffset>-48895</wp:posOffset>
                </wp:positionH>
                <wp:positionV relativeFrom="paragraph">
                  <wp:posOffset>992505</wp:posOffset>
                </wp:positionV>
                <wp:extent cx="441640" cy="145732"/>
                <wp:effectExtent l="0" t="4445" r="11430" b="11430"/>
                <wp:wrapNone/>
                <wp:docPr id="11" name="Left Arrow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441640" cy="145732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260724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Left Arrow 11" o:spid="_x0000_s1026" type="#_x0000_t66" style="position:absolute;margin-left:-3.85pt;margin-top:78.15pt;width:34.75pt;height:11.45pt;rotation:90;z-index:251731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" adj="3564" fillcolor="#4f81bd [3204]" strokecolor="#243f60 [1604]" strokeweight="2pt">
                <w10:wrap anchorx="margin"/>
              </v:shape>
            </w:pict>
          </mc:Fallback>
        </mc:AlternateContent>
      </w:r>
      <w:r w:rsidR="00D83FE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30C99F8" wp14:editId="757BA525">
                <wp:simplePos x="0" y="0"/>
                <wp:positionH relativeFrom="column">
                  <wp:posOffset>1234440</wp:posOffset>
                </wp:positionH>
                <wp:positionV relativeFrom="paragraph">
                  <wp:posOffset>1842770</wp:posOffset>
                </wp:positionV>
                <wp:extent cx="723900" cy="136525"/>
                <wp:effectExtent l="0" t="0" r="19050" b="15875"/>
                <wp:wrapNone/>
                <wp:docPr id="4" name="Left Arrow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136525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C6FAD5" id="Left Arrow 4" o:spid="_x0000_s1026" type="#_x0000_t66" style="position:absolute;margin-left:97.2pt;margin-top:145.1pt;width:57pt;height:10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" adj="2037" fillcolor="#4f81bd [3204]" strokecolor="#243f60 [1604]" strokeweight="2pt"/>
            </w:pict>
          </mc:Fallback>
        </mc:AlternateContent>
      </w:r>
      <w:r w:rsidR="00CF07EE">
        <w:rPr>
          <w:noProof/>
        </w:rPr>
        <w:object w:dxaOrig="1440" w:dyaOrig="1440" w14:anchorId="1ED5064F">
          <v:shape id="_x0000_s1062" type="#_x0000_t75" style="position:absolute;margin-left:1.8pt;margin-top:144.25pt;width:88.8pt;height:17pt;z-index:251728896;mso-position-horizontal-relative:text;mso-position-vertical-relative:text" stroked="t" strokecolor="black [3213]" strokeweight="1pt">
            <v:imagedata r:id="rId14" o:title=""/>
            <w10:wrap type="square"/>
          </v:shape>
          <o:OLEObject Type="Embed" ProgID="Unknown" ShapeID="_x0000_s1062" DrawAspect="Content" ObjectID="_1603621971" r:id="rId15"/>
        </w:object>
      </w:r>
      <w:r w:rsidR="000B3C7E" w:rsidRPr="000B3C7E">
        <w:t xml:space="preserve"> </w:t>
      </w:r>
      <w:r w:rsidR="000B3C7E">
        <w:t xml:space="preserve">This will open the Citrix Storefront with </w:t>
      </w:r>
      <w:proofErr w:type="spellStart"/>
      <w:r w:rsidR="000B3C7E">
        <w:t>Eikon</w:t>
      </w:r>
      <w:proofErr w:type="spellEnd"/>
      <w:r w:rsidR="000B3C7E">
        <w:t xml:space="preserve">. </w:t>
      </w:r>
    </w:p>
    <w:p w14:paraId="658249A2" w14:textId="77777777" w:rsidR="000B3C7E" w:rsidRDefault="000B3C7E" w:rsidP="000B3C7E">
      <w:pPr>
        <w:spacing w:after="160" w:line="259" w:lineRule="auto"/>
      </w:pPr>
      <w:r>
        <w:t xml:space="preserve">Click on </w:t>
      </w:r>
      <w:proofErr w:type="spellStart"/>
      <w:r>
        <w:t>Eikon</w:t>
      </w:r>
      <w:proofErr w:type="spellEnd"/>
      <w:r>
        <w:t xml:space="preserve"> and the system</w:t>
      </w:r>
      <w:r w:rsidRPr="00246E06">
        <w:t xml:space="preserve"> may present you with a configuration file </w:t>
      </w:r>
      <w:r>
        <w:t>(seen at foot of screen) which you must click on to continue.</w:t>
      </w:r>
    </w:p>
    <w:p w14:paraId="524FA757" w14:textId="77777777" w:rsidR="008F1422" w:rsidRPr="000B3C7E" w:rsidRDefault="000B3C7E" w:rsidP="000B3C7E">
      <w:pPr>
        <w:spacing w:after="160" w:line="259" w:lineRule="auto"/>
      </w:pPr>
      <w:r>
        <w:t xml:space="preserve">Normally the </w:t>
      </w:r>
      <w:proofErr w:type="spellStart"/>
      <w:r>
        <w:t>Eikon</w:t>
      </w:r>
      <w:proofErr w:type="spellEnd"/>
      <w:r>
        <w:t xml:space="preserve"> Desktop just opens and logs you in.</w:t>
      </w:r>
    </w:p>
    <w:p w14:paraId="54D38620" w14:textId="77777777" w:rsidR="008F1422" w:rsidRDefault="008F1422" w:rsidP="00E819AD">
      <w:pPr>
        <w:tabs>
          <w:tab w:val="left" w:pos="948"/>
        </w:tabs>
        <w:rPr>
          <w:rFonts w:ascii="Calibri" w:hAnsi="Calibri"/>
          <w:color w:val="000000"/>
        </w:rPr>
      </w:pPr>
    </w:p>
    <w:p w14:paraId="51CD6B71" w14:textId="77777777" w:rsidR="00E819AD" w:rsidRDefault="00E819AD" w:rsidP="00E819AD">
      <w:pPr>
        <w:tabs>
          <w:tab w:val="left" w:pos="948"/>
        </w:tabs>
        <w:rPr>
          <w:rFonts w:ascii="Calibri" w:hAnsi="Calibri"/>
          <w:color w:val="000000"/>
        </w:rPr>
      </w:pPr>
    </w:p>
    <w:p w14:paraId="509FA484" w14:textId="77777777" w:rsidR="00E819AD" w:rsidRPr="00E819AD" w:rsidRDefault="00E819AD" w:rsidP="00E819AD">
      <w:pPr>
        <w:tabs>
          <w:tab w:val="left" w:pos="948"/>
        </w:tabs>
      </w:pPr>
    </w:p>
    <w:p w14:paraId="17774D53" w14:textId="77777777" w:rsidR="00AC3896" w:rsidRDefault="00E819AD">
      <w:r>
        <w:t xml:space="preserve"> </w:t>
      </w:r>
      <w:r w:rsidR="00AC3896">
        <w:t xml:space="preserve">    </w:t>
      </w:r>
    </w:p>
    <w:p w14:paraId="56DE15CF" w14:textId="77777777" w:rsidR="00D83FE9" w:rsidRDefault="00D83FE9"/>
    <w:p w14:paraId="20F789EE" w14:textId="77777777" w:rsidR="00D83FE9" w:rsidRDefault="00D83FE9"/>
    <w:p w14:paraId="5373403C" w14:textId="77777777" w:rsidR="00D83FE9" w:rsidRDefault="00D83FE9"/>
    <w:p w14:paraId="0774104C" w14:textId="77777777" w:rsidR="00B86052" w:rsidRDefault="00B86052" w:rsidP="00B86052">
      <w:pPr>
        <w:pStyle w:val="Heading2"/>
      </w:pPr>
      <w:bookmarkStart w:id="2" w:name="_Toc529878106"/>
      <w:r>
        <w:t xml:space="preserve">Accessing </w:t>
      </w:r>
      <w:proofErr w:type="spellStart"/>
      <w:r>
        <w:t>Eikon</w:t>
      </w:r>
      <w:proofErr w:type="spellEnd"/>
      <w:r>
        <w:t xml:space="preserve"> and </w:t>
      </w:r>
      <w:proofErr w:type="spellStart"/>
      <w:r>
        <w:t>Datastream</w:t>
      </w:r>
      <w:proofErr w:type="spellEnd"/>
      <w:r w:rsidR="00D83FE9">
        <w:t xml:space="preserve"> via the Virtual Desktop</w:t>
      </w:r>
      <w:bookmarkEnd w:id="2"/>
    </w:p>
    <w:p w14:paraId="0AA1E690" w14:textId="77777777" w:rsidR="00B86052" w:rsidRDefault="00CF07EE">
      <w:r>
        <w:rPr>
          <w:noProof/>
        </w:rPr>
        <w:object w:dxaOrig="1440" w:dyaOrig="1440" w14:anchorId="6D5FD9BE">
          <v:shape id="_x0000_s1066" type="#_x0000_t75" style="position:absolute;margin-left:4.3pt;margin-top:15.6pt;width:143.4pt;height:135.25pt;z-index:251743232;mso-position-horizontal-relative:text;mso-position-vertical-relative:text">
            <v:imagedata r:id="rId16" o:title=""/>
            <w10:wrap type="square"/>
          </v:shape>
          <o:OLEObject Type="Embed" ProgID="Unknown" ShapeID="_x0000_s1066" DrawAspect="Content" ObjectID="_1603621972" r:id="rId17"/>
        </w:object>
      </w:r>
    </w:p>
    <w:p w14:paraId="0016E993" w14:textId="77777777" w:rsidR="00B86052" w:rsidRDefault="00CF07EE" w:rsidP="00B42A55">
      <w:pPr>
        <w:jc w:val="both"/>
      </w:pPr>
      <w:r>
        <w:rPr>
          <w:noProof/>
        </w:rPr>
        <w:object w:dxaOrig="1440" w:dyaOrig="1440" w14:anchorId="11312E16">
          <v:shape id="_x0000_s1067" type="#_x0000_t75" style="position:absolute;left:0;text-align:left;margin-left:240.75pt;margin-top:47.7pt;width:54.55pt;height:74.7pt;z-index:251746304;mso-position-horizontal-relative:text;mso-position-vertical-relative:text">
            <v:imagedata r:id="rId18" o:title=""/>
            <w10:wrap type="square"/>
          </v:shape>
          <o:OLEObject Type="Embed" ProgID="Unknown" ShapeID="_x0000_s1067" DrawAspect="Content" ObjectID="_1603621973" r:id="rId19"/>
        </w:object>
      </w:r>
      <w:r>
        <w:rPr>
          <w:noProof/>
        </w:rPr>
        <w:object w:dxaOrig="1440" w:dyaOrig="1440" w14:anchorId="26C1B060">
          <v:shape id="_x0000_s1068" type="#_x0000_t75" style="position:absolute;left:0;text-align:left;margin-left:176.2pt;margin-top:50.7pt;width:54.55pt;height:74.7pt;z-index:251748352;mso-position-horizontal-relative:text;mso-position-vertical-relative:text">
            <v:imagedata r:id="rId20" o:title=""/>
            <w10:wrap type="square"/>
          </v:shape>
          <o:OLEObject Type="Embed" ProgID="Unknown" ShapeID="_x0000_s1068" DrawAspect="Content" ObjectID="_1603621974" r:id="rId21"/>
        </w:object>
      </w:r>
      <w:r w:rsidR="001F512E">
        <w:t>The virtual desktop will then appear – click on the</w:t>
      </w:r>
      <w:r w:rsidR="00B92141">
        <w:t xml:space="preserve"> </w:t>
      </w:r>
      <w:proofErr w:type="spellStart"/>
      <w:r w:rsidR="00B92141">
        <w:t>Eikon</w:t>
      </w:r>
      <w:proofErr w:type="spellEnd"/>
      <w:r w:rsidR="00B92141">
        <w:t xml:space="preserve"> Excel </w:t>
      </w:r>
      <w:proofErr w:type="spellStart"/>
      <w:r w:rsidR="00B92141">
        <w:t>Datastream</w:t>
      </w:r>
      <w:proofErr w:type="spellEnd"/>
      <w:r w:rsidR="00B92141">
        <w:t xml:space="preserve"> icon to access </w:t>
      </w:r>
      <w:proofErr w:type="spellStart"/>
      <w:r w:rsidR="00B92141">
        <w:t>Datastream</w:t>
      </w:r>
      <w:proofErr w:type="spellEnd"/>
      <w:r w:rsidR="00B92141">
        <w:t xml:space="preserve"> or </w:t>
      </w:r>
      <w:proofErr w:type="spellStart"/>
      <w:r w:rsidR="00B92141">
        <w:t>Eikon</w:t>
      </w:r>
      <w:proofErr w:type="spellEnd"/>
      <w:r w:rsidR="00B92141">
        <w:t xml:space="preserve"> via Excel and the </w:t>
      </w:r>
      <w:r w:rsidR="001F512E">
        <w:t xml:space="preserve"> </w:t>
      </w:r>
      <w:proofErr w:type="spellStart"/>
      <w:r w:rsidR="001F512E">
        <w:t>Eikon</w:t>
      </w:r>
      <w:proofErr w:type="spellEnd"/>
      <w:r w:rsidR="00B92141">
        <w:t xml:space="preserve"> Desktop</w:t>
      </w:r>
      <w:r w:rsidR="001F512E">
        <w:t xml:space="preserve">  icon to access </w:t>
      </w:r>
      <w:r w:rsidR="00B92141">
        <w:t xml:space="preserve"> </w:t>
      </w:r>
      <w:proofErr w:type="spellStart"/>
      <w:r w:rsidR="00B92141">
        <w:t>Eikon</w:t>
      </w:r>
      <w:proofErr w:type="spellEnd"/>
      <w:r w:rsidR="00B92141">
        <w:t xml:space="preserve"> web desktop</w:t>
      </w:r>
      <w:r w:rsidR="00101566">
        <w:t>.</w:t>
      </w:r>
    </w:p>
    <w:p w14:paraId="0A0B55EB" w14:textId="77777777" w:rsidR="001F512E" w:rsidRDefault="00B92141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2F2F839" wp14:editId="5E295821">
                <wp:simplePos x="0" y="0"/>
                <wp:positionH relativeFrom="column">
                  <wp:posOffset>297180</wp:posOffset>
                </wp:positionH>
                <wp:positionV relativeFrom="paragraph">
                  <wp:posOffset>238760</wp:posOffset>
                </wp:positionV>
                <wp:extent cx="434340" cy="167640"/>
                <wp:effectExtent l="0" t="0" r="22860" b="22860"/>
                <wp:wrapNone/>
                <wp:docPr id="20" name="Left Arrow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4340" cy="167640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E52FB0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Left Arrow 20" o:spid="_x0000_s1026" type="#_x0000_t66" style="position:absolute;margin-left:23.4pt;margin-top:18.8pt;width:34.2pt;height:13.2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" adj="4168" fillcolor="red" strokecolor="red" strokeweight="2pt"/>
            </w:pict>
          </mc:Fallback>
        </mc:AlternateContent>
      </w:r>
      <w:r w:rsidR="00E819A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326D761" wp14:editId="3421ABEF">
                <wp:simplePos x="0" y="0"/>
                <wp:positionH relativeFrom="column">
                  <wp:posOffset>182880</wp:posOffset>
                </wp:positionH>
                <wp:positionV relativeFrom="paragraph">
                  <wp:posOffset>194945</wp:posOffset>
                </wp:positionV>
                <wp:extent cx="289560" cy="60960"/>
                <wp:effectExtent l="19050" t="19050" r="15240" b="34290"/>
                <wp:wrapNone/>
                <wp:docPr id="6" name="Right Arrow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89560" cy="6096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51B353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6" o:spid="_x0000_s1026" type="#_x0000_t13" style="position:absolute;margin-left:14.4pt;margin-top:15.35pt;width:22.8pt;height:4.8pt;rotation:180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" adj="19326" fillcolor="red" strokecolor="red" strokeweight="2pt"/>
            </w:pict>
          </mc:Fallback>
        </mc:AlternateContent>
      </w:r>
    </w:p>
    <w:p w14:paraId="6FEBBD9C" w14:textId="77777777" w:rsidR="005121DA" w:rsidRDefault="005121DA"/>
    <w:p w14:paraId="41D5FBBB" w14:textId="77777777" w:rsidR="00F11C10" w:rsidRDefault="00F11C10" w:rsidP="00B42A55">
      <w:pPr>
        <w:jc w:val="both"/>
      </w:pPr>
    </w:p>
    <w:p w14:paraId="49271883" w14:textId="77777777" w:rsidR="00B92141" w:rsidRDefault="00CF07EE" w:rsidP="00B42A55">
      <w:pPr>
        <w:jc w:val="both"/>
      </w:pPr>
      <w:r>
        <w:rPr>
          <w:noProof/>
        </w:rPr>
        <w:object w:dxaOrig="1440" w:dyaOrig="1440" w14:anchorId="02A1B95B">
          <v:shape id="_x0000_s1050" type="#_x0000_t75" style="position:absolute;left:0;text-align:left;margin-left:261.6pt;margin-top:6.1pt;width:231.6pt;height:142pt;z-index:251702272;mso-position-horizontal-relative:text;mso-position-vertical-relative:text">
            <v:imagedata r:id="rId22" o:title=""/>
            <w10:wrap type="square"/>
          </v:shape>
          <o:OLEObject Type="Embed" ProgID="Unknown" ShapeID="_x0000_s1050" DrawAspect="Content" ObjectID="_1603621975" r:id="rId23"/>
        </w:object>
      </w:r>
    </w:p>
    <w:p w14:paraId="7BE442C9" w14:textId="77777777" w:rsidR="00975095" w:rsidRDefault="00975095" w:rsidP="00B42A55">
      <w:pPr>
        <w:jc w:val="both"/>
      </w:pPr>
      <w:r>
        <w:t xml:space="preserve">If this </w:t>
      </w:r>
      <w:r w:rsidR="005C5B00">
        <w:t>Security W</w:t>
      </w:r>
      <w:r>
        <w:t>arning</w:t>
      </w:r>
      <w:r w:rsidR="005C5B00">
        <w:t xml:space="preserve"> message</w:t>
      </w:r>
      <w:r>
        <w:t xml:space="preserve"> appears, click on Open to continue to </w:t>
      </w:r>
      <w:proofErr w:type="spellStart"/>
      <w:r>
        <w:t>Eikon</w:t>
      </w:r>
      <w:proofErr w:type="spellEnd"/>
      <w:r>
        <w:t xml:space="preserve"> </w:t>
      </w:r>
      <w:proofErr w:type="spellStart"/>
      <w:r>
        <w:t>Datastream</w:t>
      </w:r>
      <w:proofErr w:type="spellEnd"/>
      <w:r>
        <w:t>.</w:t>
      </w:r>
      <w:r w:rsidR="00D83FE9">
        <w:t xml:space="preserve"> T</w:t>
      </w:r>
      <w:r>
        <w:t xml:space="preserve">he system will now try to connect you to </w:t>
      </w:r>
      <w:proofErr w:type="spellStart"/>
      <w:r>
        <w:t>Eikon</w:t>
      </w:r>
      <w:proofErr w:type="spellEnd"/>
      <w:r>
        <w:t xml:space="preserve"> </w:t>
      </w:r>
      <w:r w:rsidR="004D6BAB">
        <w:t xml:space="preserve">&amp; </w:t>
      </w:r>
      <w:proofErr w:type="spellStart"/>
      <w:r>
        <w:t>Datastream</w:t>
      </w:r>
      <w:proofErr w:type="spellEnd"/>
      <w:r>
        <w:t xml:space="preserve"> databases</w:t>
      </w:r>
    </w:p>
    <w:p w14:paraId="7EE31A1E" w14:textId="77777777" w:rsidR="00D83FE9" w:rsidRDefault="00D83FE9" w:rsidP="00B42A55">
      <w:pPr>
        <w:jc w:val="both"/>
      </w:pPr>
    </w:p>
    <w:p w14:paraId="696DEFE6" w14:textId="77777777" w:rsidR="00D83FE9" w:rsidRDefault="00D83FE9" w:rsidP="00B42A55">
      <w:pPr>
        <w:jc w:val="both"/>
      </w:pPr>
    </w:p>
    <w:p w14:paraId="39994643" w14:textId="77777777" w:rsidR="00D83FE9" w:rsidRDefault="00D83FE9" w:rsidP="00B42A55">
      <w:pPr>
        <w:jc w:val="both"/>
      </w:pPr>
    </w:p>
    <w:p w14:paraId="48294DE8" w14:textId="77777777" w:rsidR="00D83FE9" w:rsidRDefault="00D83FE9" w:rsidP="00B42A55">
      <w:pPr>
        <w:jc w:val="both"/>
      </w:pPr>
    </w:p>
    <w:p w14:paraId="739EA7C0" w14:textId="77777777" w:rsidR="00B92141" w:rsidRDefault="005121DA" w:rsidP="008379B3">
      <w:r>
        <w:rPr>
          <w:noProof/>
          <w:lang w:eastAsia="en-GB"/>
        </w:rPr>
        <w:drawing>
          <wp:anchor distT="0" distB="0" distL="114300" distR="114300" simplePos="0" relativeHeight="251741184" behindDoc="1" locked="0" layoutInCell="1" allowOverlap="1" wp14:anchorId="13795389" wp14:editId="308677FA">
            <wp:simplePos x="0" y="0"/>
            <wp:positionH relativeFrom="column">
              <wp:posOffset>3299460</wp:posOffset>
            </wp:positionH>
            <wp:positionV relativeFrom="paragraph">
              <wp:posOffset>21590</wp:posOffset>
            </wp:positionV>
            <wp:extent cx="3024505" cy="2013585"/>
            <wp:effectExtent l="19050" t="19050" r="23495" b="24765"/>
            <wp:wrapTight wrapText="bothSides">
              <wp:wrapPolygon edited="0">
                <wp:start x="-136" y="-204"/>
                <wp:lineTo x="-136" y="21661"/>
                <wp:lineTo x="21632" y="21661"/>
                <wp:lineTo x="21632" y="-204"/>
                <wp:lineTo x="-136" y="-204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4505" cy="2013585"/>
                    </a:xfrm>
                    <a:prstGeom prst="rect">
                      <a:avLst/>
                    </a:prstGeom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96753A" w14:textId="77777777" w:rsidR="00B92141" w:rsidRDefault="00B92141" w:rsidP="008379B3"/>
    <w:p w14:paraId="2F1BEAF1" w14:textId="77777777" w:rsidR="00A34D71" w:rsidRPr="00A34D71" w:rsidRDefault="00101566" w:rsidP="00A34D71">
      <w:pPr>
        <w:rPr>
          <w:strike/>
        </w:rPr>
      </w:pPr>
      <w:r>
        <w:t>If</w:t>
      </w:r>
      <w:r w:rsidR="00975095">
        <w:t xml:space="preserve">, </w:t>
      </w:r>
      <w:r w:rsidR="0057197D">
        <w:t>the following</w:t>
      </w:r>
      <w:r>
        <w:t xml:space="preserve"> screen </w:t>
      </w:r>
      <w:proofErr w:type="gramStart"/>
      <w:r>
        <w:t>is displayed</w:t>
      </w:r>
      <w:proofErr w:type="gramEnd"/>
      <w:r>
        <w:t xml:space="preserve"> stating that the ID is already signed in elsewhere</w:t>
      </w:r>
      <w:r w:rsidR="00A34D71">
        <w:t xml:space="preserve">, ignore and </w:t>
      </w:r>
      <w:r w:rsidR="00253412">
        <w:t xml:space="preserve">click on the Sign In to continue to </w:t>
      </w:r>
      <w:proofErr w:type="spellStart"/>
      <w:r w:rsidR="00253412">
        <w:t>Eikon</w:t>
      </w:r>
      <w:proofErr w:type="spellEnd"/>
      <w:r w:rsidR="00253412">
        <w:t xml:space="preserve"> &amp; </w:t>
      </w:r>
      <w:proofErr w:type="spellStart"/>
      <w:r w:rsidR="00253412">
        <w:t>Datastream</w:t>
      </w:r>
      <w:proofErr w:type="spellEnd"/>
      <w:r w:rsidR="00253412">
        <w:t>.</w:t>
      </w:r>
    </w:p>
    <w:p w14:paraId="5D10F438" w14:textId="77777777" w:rsidR="00101566" w:rsidRPr="001406DF" w:rsidRDefault="00101566" w:rsidP="008379B3">
      <w:pPr>
        <w:rPr>
          <w:b/>
        </w:rPr>
      </w:pPr>
    </w:p>
    <w:p w14:paraId="6E75EBEC" w14:textId="77777777" w:rsidR="0057197D" w:rsidRDefault="0057197D">
      <w:r>
        <w:br w:type="page"/>
      </w:r>
    </w:p>
    <w:p w14:paraId="3CE8A5EF" w14:textId="77777777" w:rsidR="005121DA" w:rsidRDefault="005121DA" w:rsidP="005121DA">
      <w:pPr>
        <w:pStyle w:val="Heading2"/>
      </w:pPr>
      <w:bookmarkStart w:id="3" w:name="_Toc529878107"/>
      <w:r>
        <w:lastRenderedPageBreak/>
        <w:t xml:space="preserve">Accessing </w:t>
      </w:r>
      <w:proofErr w:type="spellStart"/>
      <w:r>
        <w:t>Eikon</w:t>
      </w:r>
      <w:proofErr w:type="spellEnd"/>
      <w:r>
        <w:t xml:space="preserve"> </w:t>
      </w:r>
      <w:proofErr w:type="spellStart"/>
      <w:r>
        <w:t>Datastream</w:t>
      </w:r>
      <w:proofErr w:type="spellEnd"/>
      <w:r>
        <w:t xml:space="preserve"> through Excel</w:t>
      </w:r>
      <w:bookmarkEnd w:id="3"/>
    </w:p>
    <w:p w14:paraId="44329C90" w14:textId="77777777" w:rsidR="0057197D" w:rsidRDefault="00CF07EE" w:rsidP="00B42A55">
      <w:pPr>
        <w:jc w:val="both"/>
      </w:pPr>
      <w:r>
        <w:rPr>
          <w:noProof/>
          <w:lang w:eastAsia="en-GB"/>
        </w:rPr>
        <w:object w:dxaOrig="1440" w:dyaOrig="1440" w14:anchorId="2D6C748D">
          <v:shape id="_x0000_s1072" type="#_x0000_t75" style="position:absolute;left:0;text-align:left;margin-left:-.2pt;margin-top:10.15pt;width:50.35pt;height:68.95pt;z-index:251753472;mso-position-horizontal-relative:text;mso-position-vertical-relative:text">
            <v:imagedata r:id="rId20" o:title=""/>
            <w10:wrap type="square"/>
          </v:shape>
          <o:OLEObject Type="Embed" ProgID="Unknown" ShapeID="_x0000_s1072" DrawAspect="Content" ObjectID="_1603621976" r:id="rId25"/>
        </w:object>
      </w:r>
      <w:r w:rsidR="00A11C19">
        <w:br/>
      </w:r>
      <w:r w:rsidR="005121DA">
        <w:t xml:space="preserve">To access </w:t>
      </w:r>
      <w:proofErr w:type="spellStart"/>
      <w:r w:rsidR="005121DA">
        <w:t>Eikon</w:t>
      </w:r>
      <w:proofErr w:type="spellEnd"/>
      <w:r w:rsidR="005121DA">
        <w:t xml:space="preserve"> </w:t>
      </w:r>
      <w:proofErr w:type="spellStart"/>
      <w:r w:rsidR="005121DA">
        <w:t>Datastream</w:t>
      </w:r>
      <w:proofErr w:type="spellEnd"/>
      <w:r w:rsidR="005121DA">
        <w:t xml:space="preserve"> through Excel, click on the </w:t>
      </w:r>
      <w:proofErr w:type="spellStart"/>
      <w:r w:rsidR="005121DA">
        <w:t>Eikon</w:t>
      </w:r>
      <w:proofErr w:type="spellEnd"/>
      <w:r w:rsidR="005121DA">
        <w:t xml:space="preserve"> Excel </w:t>
      </w:r>
      <w:proofErr w:type="spellStart"/>
      <w:r w:rsidR="005121DA">
        <w:t>Datastream</w:t>
      </w:r>
      <w:proofErr w:type="spellEnd"/>
      <w:r w:rsidR="005121DA">
        <w:t xml:space="preserve"> icon on the virtual desktop. </w:t>
      </w:r>
      <w:r w:rsidR="00101566">
        <w:t>Once you have</w:t>
      </w:r>
      <w:r w:rsidR="00EE36C7">
        <w:t xml:space="preserve"> successfully </w:t>
      </w:r>
      <w:r w:rsidR="00101566">
        <w:t xml:space="preserve">launched </w:t>
      </w:r>
      <w:proofErr w:type="spellStart"/>
      <w:r w:rsidR="00101566">
        <w:t>Eikon</w:t>
      </w:r>
      <w:proofErr w:type="spellEnd"/>
      <w:r w:rsidR="00101566">
        <w:t xml:space="preserve"> </w:t>
      </w:r>
      <w:proofErr w:type="spellStart"/>
      <w:r w:rsidR="00101566">
        <w:t>Datastream</w:t>
      </w:r>
      <w:proofErr w:type="spellEnd"/>
      <w:r w:rsidR="001C75A4">
        <w:t xml:space="preserve"> </w:t>
      </w:r>
      <w:r w:rsidR="00EE36C7">
        <w:t xml:space="preserve">– you will be presented with the following Excel options </w:t>
      </w:r>
      <w:r w:rsidR="00101566">
        <w:t xml:space="preserve">– click on </w:t>
      </w:r>
      <w:r w:rsidR="00101566" w:rsidRPr="00EE36C7">
        <w:rPr>
          <w:b/>
        </w:rPr>
        <w:t>Blank workbook</w:t>
      </w:r>
      <w:r w:rsidR="00101566">
        <w:t xml:space="preserve"> to proceed to Excel for </w:t>
      </w:r>
      <w:proofErr w:type="spellStart"/>
      <w:r w:rsidR="00101566">
        <w:t>Eikon</w:t>
      </w:r>
      <w:proofErr w:type="spellEnd"/>
      <w:r w:rsidR="00B42A55">
        <w:t xml:space="preserve"> </w:t>
      </w:r>
      <w:proofErr w:type="spellStart"/>
      <w:r w:rsidR="00101566">
        <w:t>Datastream</w:t>
      </w:r>
      <w:proofErr w:type="spellEnd"/>
      <w:r w:rsidR="00101566">
        <w:t xml:space="preserve">. </w:t>
      </w:r>
    </w:p>
    <w:p w14:paraId="64AD18E0" w14:textId="77777777" w:rsidR="00B0011A" w:rsidRPr="0057197D" w:rsidRDefault="005121DA" w:rsidP="00B42A55">
      <w:pPr>
        <w:jc w:val="both"/>
        <w:rPr>
          <w:b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9A527A2" wp14:editId="6FEE39A1">
                <wp:simplePos x="0" y="0"/>
                <wp:positionH relativeFrom="column">
                  <wp:posOffset>38100</wp:posOffset>
                </wp:positionH>
                <wp:positionV relativeFrom="paragraph">
                  <wp:posOffset>1445895</wp:posOffset>
                </wp:positionV>
                <wp:extent cx="1592580" cy="1828800"/>
                <wp:effectExtent l="0" t="0" r="26670" b="19050"/>
                <wp:wrapNone/>
                <wp:docPr id="7" name="Rounded 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2580" cy="18288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50FE9EB" id="Rounded Rectangle 7" o:spid="_x0000_s1026" style="position:absolute;margin-left:3pt;margin-top:113.85pt;width:125.4pt;height:2in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125D624" wp14:editId="4394F846">
                <wp:simplePos x="0" y="0"/>
                <wp:positionH relativeFrom="column">
                  <wp:posOffset>3497580</wp:posOffset>
                </wp:positionH>
                <wp:positionV relativeFrom="paragraph">
                  <wp:posOffset>821055</wp:posOffset>
                </wp:positionV>
                <wp:extent cx="647700" cy="205740"/>
                <wp:effectExtent l="0" t="19050" r="38100" b="41910"/>
                <wp:wrapNone/>
                <wp:docPr id="8" name="Right Arrow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20574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5BC6D5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8" o:spid="_x0000_s1026" type="#_x0000_t13" style="position:absolute;margin-left:275.4pt;margin-top:64.65pt;width:51pt;height:16.2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" adj="18169" fillcolor="red" strokecolor="red" strokeweight="2pt"/>
            </w:pict>
          </mc:Fallback>
        </mc:AlternateContent>
      </w:r>
      <w:r w:rsidR="00CF07EE">
        <w:rPr>
          <w:noProof/>
        </w:rPr>
        <w:object w:dxaOrig="1440" w:dyaOrig="1440" w14:anchorId="19C23AEC">
          <v:shape id="_x0000_s1028" type="#_x0000_t75" style="position:absolute;left:0;text-align:left;margin-left:2.4pt;margin-top:56.25pt;width:451.2pt;height:198.6pt;z-index:251666432;mso-position-horizontal-relative:text;mso-position-vertical-relative:text" stroked="t" strokeweight="2.25pt">
            <v:imagedata r:id="rId26" o:title=""/>
            <w10:wrap type="square"/>
          </v:shape>
          <o:OLEObject Type="Embed" ProgID="Unknown" ShapeID="_x0000_s1028" DrawAspect="Content" ObjectID="_1603621977" r:id="rId27"/>
        </w:object>
      </w:r>
      <w:r w:rsidR="00101566" w:rsidRPr="00101566">
        <w:rPr>
          <w:b/>
        </w:rPr>
        <w:t xml:space="preserve">Please note that at this point you </w:t>
      </w:r>
      <w:r w:rsidR="00975095">
        <w:rPr>
          <w:b/>
        </w:rPr>
        <w:t>should</w:t>
      </w:r>
      <w:r w:rsidR="00B0011A">
        <w:rPr>
          <w:b/>
        </w:rPr>
        <w:t xml:space="preserve"> also </w:t>
      </w:r>
      <w:r w:rsidR="00101566" w:rsidRPr="00101566">
        <w:rPr>
          <w:b/>
        </w:rPr>
        <w:t xml:space="preserve">log in to Microsoft Excel with your University Email address and Password if you want to save any work to your OneDrive </w:t>
      </w:r>
      <w:proofErr w:type="spellStart"/>
      <w:r w:rsidR="00101566" w:rsidRPr="00101566">
        <w:rPr>
          <w:b/>
        </w:rPr>
        <w:t>filestore</w:t>
      </w:r>
      <w:proofErr w:type="spellEnd"/>
      <w:r w:rsidR="00101566">
        <w:t>.</w:t>
      </w:r>
      <w:r w:rsidR="0057197D">
        <w:t xml:space="preserve"> </w:t>
      </w:r>
      <w:r w:rsidR="0057197D" w:rsidRPr="0057197D">
        <w:rPr>
          <w:b/>
        </w:rPr>
        <w:t>This is the only way to save data from the system.</w:t>
      </w:r>
    </w:p>
    <w:p w14:paraId="5FA03E09" w14:textId="77777777" w:rsidR="001F512E" w:rsidRDefault="001F512E"/>
    <w:p w14:paraId="2178D85B" w14:textId="77777777" w:rsidR="005121DA" w:rsidRPr="00A11C19" w:rsidRDefault="00CF07EE" w:rsidP="00A11C19">
      <w:pPr>
        <w:jc w:val="both"/>
      </w:pPr>
      <w:r>
        <w:rPr>
          <w:noProof/>
        </w:rPr>
        <w:object w:dxaOrig="1440" w:dyaOrig="1440" w14:anchorId="4B5B3425">
          <v:shape id="_x0000_s1056" type="#_x0000_t75" style="position:absolute;left:0;text-align:left;margin-left:4.8pt;margin-top:56.9pt;width:450.6pt;height:66.6pt;z-index:251719680;mso-position-horizontal-relative:text;mso-position-vertical-relative:text" stroked="t" strokecolor="black [3213]" strokeweight="1.75pt">
            <v:imagedata r:id="rId28" o:title=""/>
            <w10:wrap type="square"/>
          </v:shape>
          <o:OLEObject Type="Embed" ProgID="Unknown" ShapeID="_x0000_s1056" DrawAspect="Content" ObjectID="_1603621978" r:id="rId29"/>
        </w:object>
      </w:r>
      <w:r w:rsidR="00A11C1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AE3579E" wp14:editId="3EA52ED3">
                <wp:simplePos x="0" y="0"/>
                <wp:positionH relativeFrom="column">
                  <wp:posOffset>3459480</wp:posOffset>
                </wp:positionH>
                <wp:positionV relativeFrom="paragraph">
                  <wp:posOffset>746760</wp:posOffset>
                </wp:positionV>
                <wp:extent cx="1059180" cy="358140"/>
                <wp:effectExtent l="0" t="0" r="26670" b="22860"/>
                <wp:wrapNone/>
                <wp:docPr id="23" name="Rounded 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9180" cy="35814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092DA4B1" id="Rounded Rectangle 23" o:spid="_x0000_s1026" style="position:absolute;margin-left:272.4pt;margin-top:58.8pt;width:83.4pt;height:28.2pt;z-index:251755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" filled="f" strokecolor="red" strokeweight="2pt"/>
            </w:pict>
          </mc:Fallback>
        </mc:AlternateContent>
      </w:r>
      <w:r w:rsidR="00101566">
        <w:t xml:space="preserve">When you click on Blank </w:t>
      </w:r>
      <w:proofErr w:type="gramStart"/>
      <w:r w:rsidR="00101566">
        <w:t>workbook</w:t>
      </w:r>
      <w:proofErr w:type="gramEnd"/>
      <w:r w:rsidR="00101566">
        <w:t xml:space="preserve"> Excel will open and you will s</w:t>
      </w:r>
      <w:r w:rsidR="00F11C10">
        <w:t xml:space="preserve">ee </w:t>
      </w:r>
      <w:r w:rsidR="00B0011A">
        <w:t xml:space="preserve">two </w:t>
      </w:r>
      <w:r w:rsidR="00F11C10">
        <w:t xml:space="preserve">options for accessing </w:t>
      </w:r>
      <w:proofErr w:type="spellStart"/>
      <w:r w:rsidR="00F11C10">
        <w:t>Eikon</w:t>
      </w:r>
      <w:proofErr w:type="spellEnd"/>
      <w:r w:rsidR="00F11C10">
        <w:t xml:space="preserve"> </w:t>
      </w:r>
      <w:proofErr w:type="spellStart"/>
      <w:r w:rsidR="00101566">
        <w:t>Datastream</w:t>
      </w:r>
      <w:proofErr w:type="spellEnd"/>
      <w:r w:rsidR="00101566">
        <w:t xml:space="preserve"> databases in the Excel Menu Bar</w:t>
      </w:r>
      <w:r w:rsidR="00975095">
        <w:t>.</w:t>
      </w:r>
      <w:r w:rsidR="00A11C19">
        <w:t xml:space="preserve"> To access </w:t>
      </w:r>
      <w:proofErr w:type="spellStart"/>
      <w:r w:rsidR="00A11C19">
        <w:t>Datastream</w:t>
      </w:r>
      <w:proofErr w:type="spellEnd"/>
      <w:r w:rsidR="00A11C19">
        <w:t xml:space="preserve"> click on Thomson Reuters </w:t>
      </w:r>
      <w:proofErr w:type="spellStart"/>
      <w:r w:rsidR="00A11C19">
        <w:t>Datastream</w:t>
      </w:r>
      <w:proofErr w:type="spellEnd"/>
      <w:r w:rsidR="00A11C19">
        <w:t xml:space="preserve"> tab</w:t>
      </w:r>
      <w:r w:rsidR="00B57D25">
        <w:t>.</w:t>
      </w:r>
      <w:r w:rsidR="00A11C19">
        <w:t xml:space="preserve"> </w:t>
      </w:r>
    </w:p>
    <w:p w14:paraId="3410E2EA" w14:textId="77777777" w:rsidR="00B57D25" w:rsidRDefault="00A11C19" w:rsidP="00A11C19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2023A1A" wp14:editId="0A7BF567">
                <wp:simplePos x="0" y="0"/>
                <wp:positionH relativeFrom="column">
                  <wp:posOffset>3634740</wp:posOffset>
                </wp:positionH>
                <wp:positionV relativeFrom="paragraph">
                  <wp:posOffset>243840</wp:posOffset>
                </wp:positionV>
                <wp:extent cx="1059180" cy="358140"/>
                <wp:effectExtent l="0" t="0" r="26670" b="22860"/>
                <wp:wrapNone/>
                <wp:docPr id="9" name="Rounded 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9180" cy="35814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ED863DF" id="Rounded Rectangle 9" o:spid="_x0000_s1026" style="position:absolute;margin-left:286.2pt;margin-top:19.2pt;width:83.4pt;height:28.2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" filled="f" strokecolor="red" strokeweight="2pt"/>
            </w:pict>
          </mc:Fallback>
        </mc:AlternateContent>
      </w:r>
    </w:p>
    <w:p w14:paraId="06DE0C45" w14:textId="77777777" w:rsidR="00A11C19" w:rsidRDefault="00A11C19" w:rsidP="00B57D25">
      <w:pPr>
        <w:jc w:val="both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08230DB" wp14:editId="2D99237E">
                <wp:simplePos x="0" y="0"/>
                <wp:positionH relativeFrom="column">
                  <wp:posOffset>2766060</wp:posOffset>
                </wp:positionH>
                <wp:positionV relativeFrom="paragraph">
                  <wp:posOffset>514985</wp:posOffset>
                </wp:positionV>
                <wp:extent cx="716280" cy="144780"/>
                <wp:effectExtent l="0" t="0" r="26670" b="26670"/>
                <wp:wrapNone/>
                <wp:docPr id="24" name="Rounded 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6280" cy="14478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85D8141" id="Rounded Rectangle 24" o:spid="_x0000_s1026" style="position:absolute;margin-left:217.8pt;margin-top:40.55pt;width:56.4pt;height:11.4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" filled="f" strokecolor="red" strokeweight="2pt"/>
            </w:pict>
          </mc:Fallback>
        </mc:AlternateContent>
      </w:r>
      <w:r>
        <w:t xml:space="preserve">To access </w:t>
      </w:r>
      <w:proofErr w:type="spellStart"/>
      <w:r>
        <w:t>Eikon</w:t>
      </w:r>
      <w:proofErr w:type="spellEnd"/>
      <w:r>
        <w:t xml:space="preserve">, click on the Thomson Reuters tab (rather than Thomson Reuters </w:t>
      </w:r>
      <w:proofErr w:type="spellStart"/>
      <w:r>
        <w:t>Datastream</w:t>
      </w:r>
      <w:proofErr w:type="spellEnd"/>
      <w:r>
        <w:t>) link on the toolbar at the head of the Excel Screen.</w:t>
      </w:r>
    </w:p>
    <w:p w14:paraId="0F895DB4" w14:textId="77777777" w:rsidR="00A11C19" w:rsidRDefault="00A11C19" w:rsidP="00A11C19">
      <w:r>
        <w:object w:dxaOrig="25826" w:dyaOrig="2808" w14:anchorId="21FD6DC1">
          <v:shape id="_x0000_i1034" type="#_x0000_t75" style="width:450.6pt;height:49.8pt" o:ole="" o:bordertopcolor="this" o:borderleftcolor="this" o:borderbottomcolor="this" o:borderrightcolor="this">
            <v:imagedata r:id="rId30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Unknown" ShapeID="_x0000_i1034" DrawAspect="Content" ObjectID="_1603621967" r:id="rId31"/>
        </w:object>
      </w:r>
    </w:p>
    <w:p w14:paraId="23DC836E" w14:textId="77777777" w:rsidR="001F512E" w:rsidRDefault="001F512E"/>
    <w:p w14:paraId="5DAADFE9" w14:textId="77777777" w:rsidR="0082702B" w:rsidRDefault="0082702B" w:rsidP="00B57D25">
      <w:pPr>
        <w:jc w:val="both"/>
      </w:pPr>
      <w:r>
        <w:t>Click on the Home but</w:t>
      </w:r>
      <w:r w:rsidR="00246E06">
        <w:t xml:space="preserve">ton to access the </w:t>
      </w:r>
      <w:proofErr w:type="spellStart"/>
      <w:r w:rsidR="00246E06">
        <w:t>Eikon</w:t>
      </w:r>
      <w:proofErr w:type="spellEnd"/>
      <w:r w:rsidR="00246E06">
        <w:t xml:space="preserve"> </w:t>
      </w:r>
      <w:proofErr w:type="gramStart"/>
      <w:r w:rsidR="00246E06">
        <w:t xml:space="preserve">desktop </w:t>
      </w:r>
      <w:r>
        <w:t>which</w:t>
      </w:r>
      <w:proofErr w:type="gramEnd"/>
      <w:r>
        <w:t xml:space="preserve"> will allow you to explore </w:t>
      </w:r>
      <w:proofErr w:type="spellStart"/>
      <w:r>
        <w:t>Eikon</w:t>
      </w:r>
      <w:proofErr w:type="spellEnd"/>
      <w:r>
        <w:t xml:space="preserve"> data further and view rich asset-specific content, news, research, estimates, prices, and more.  </w:t>
      </w:r>
    </w:p>
    <w:p w14:paraId="7F5CDC63" w14:textId="77777777" w:rsidR="0082702B" w:rsidRDefault="0082702B" w:rsidP="0082702B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21140A27" wp14:editId="18D64A7E">
                <wp:simplePos x="0" y="0"/>
                <wp:positionH relativeFrom="column">
                  <wp:posOffset>4572000</wp:posOffset>
                </wp:positionH>
                <wp:positionV relativeFrom="paragraph">
                  <wp:posOffset>1635125</wp:posOffset>
                </wp:positionV>
                <wp:extent cx="190500" cy="464820"/>
                <wp:effectExtent l="19050" t="0" r="19050" b="30480"/>
                <wp:wrapNone/>
                <wp:docPr id="15" name="Down Arrow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464820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C476258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Down Arrow 15" o:spid="_x0000_s1026" type="#_x0000_t67" style="position:absolute;margin-left:5in;margin-top:128.75pt;width:15pt;height:36.6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" adj="17174" fillcolor="red" strokecolor="red" strokeweight="2pt"/>
            </w:pict>
          </mc:Fallback>
        </mc:AlternateContent>
      </w:r>
      <w:r w:rsidR="00CF07EE">
        <w:rPr>
          <w:noProof/>
        </w:rPr>
        <w:object w:dxaOrig="1440" w:dyaOrig="1440" w14:anchorId="11ABBE7B">
          <v:shape id="_x0000_s1076" type="#_x0000_t75" style="position:absolute;margin-left:18pt;margin-top:78.1pt;width:407.25pt;height:329.3pt;z-index:251763712;mso-position-horizontal-relative:text;mso-position-vertical-relative:text" stroked="t" strokecolor="black [3213]" strokeweight="2.25pt">
            <v:imagedata r:id="rId32" o:title=""/>
            <w10:wrap type="square"/>
          </v:shape>
          <o:OLEObject Type="Embed" ProgID="Unknown" ShapeID="_x0000_s1076" DrawAspect="Content" ObjectID="_1603621979" r:id="rId33"/>
        </w:objec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14B17455" wp14:editId="76C8A609">
                <wp:simplePos x="0" y="0"/>
                <wp:positionH relativeFrom="column">
                  <wp:posOffset>1440180</wp:posOffset>
                </wp:positionH>
                <wp:positionV relativeFrom="paragraph">
                  <wp:posOffset>92075</wp:posOffset>
                </wp:positionV>
                <wp:extent cx="297180" cy="464820"/>
                <wp:effectExtent l="0" t="0" r="26670" b="11430"/>
                <wp:wrapNone/>
                <wp:docPr id="13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46482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CC57D77" id="Oval 13" o:spid="_x0000_s1026" style="position:absolute;margin-left:113.4pt;margin-top:7.25pt;width:23.4pt;height:36.6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" filled="f" strokecolor="red" strokeweight="2pt"/>
            </w:pict>
          </mc:Fallback>
        </mc:AlternateContent>
      </w:r>
      <w:r>
        <w:object w:dxaOrig="25826" w:dyaOrig="2808" w14:anchorId="6F9E4D2F">
          <v:shape id="_x0000_i1036" type="#_x0000_t75" style="width:450.6pt;height:49.8pt" o:ole="" o:bordertopcolor="this" o:borderleftcolor="this" o:borderbottomcolor="this" o:borderrightcolor="this">
            <v:imagedata r:id="rId30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Unknown" ShapeID="_x0000_i1036" DrawAspect="Content" ObjectID="_1603621968" r:id="rId34"/>
        </w:object>
      </w:r>
    </w:p>
    <w:p w14:paraId="287FADA3" w14:textId="77777777" w:rsidR="0082702B" w:rsidRDefault="0082702B" w:rsidP="00B57D25">
      <w:pPr>
        <w:jc w:val="both"/>
      </w:pPr>
      <w:r>
        <w:br/>
        <w:t xml:space="preserve">For more information on using </w:t>
      </w:r>
      <w:proofErr w:type="spellStart"/>
      <w:r>
        <w:t>Eikon</w:t>
      </w:r>
      <w:proofErr w:type="spellEnd"/>
      <w:r>
        <w:t xml:space="preserve"> &amp; </w:t>
      </w:r>
      <w:proofErr w:type="spellStart"/>
      <w:r>
        <w:t>Datastream</w:t>
      </w:r>
      <w:proofErr w:type="spellEnd"/>
      <w:r>
        <w:t xml:space="preserve"> on </w:t>
      </w:r>
      <w:proofErr w:type="gramStart"/>
      <w:r>
        <w:t>Excel</w:t>
      </w:r>
      <w:proofErr w:type="gramEnd"/>
      <w:r>
        <w:t xml:space="preserve"> see guide TR </w:t>
      </w:r>
      <w:proofErr w:type="spellStart"/>
      <w:r>
        <w:t>Eikon</w:t>
      </w:r>
      <w:proofErr w:type="spellEnd"/>
      <w:r>
        <w:t xml:space="preserve"> for Microsoft Excel: </w:t>
      </w:r>
      <w:hyperlink r:id="rId35" w:history="1">
        <w:r w:rsidRPr="00F51B01">
          <w:rPr>
            <w:rStyle w:val="Hyperlink"/>
          </w:rPr>
          <w:t>https://financial.thomsonreuters.com/content/dam/openweb/documents/pdf/financial/eikon-microsoft-office-add-in.pdf</w:t>
        </w:r>
      </w:hyperlink>
      <w:r>
        <w:t xml:space="preserve"> </w:t>
      </w:r>
    </w:p>
    <w:p w14:paraId="453520CE" w14:textId="77777777" w:rsidR="0082702B" w:rsidRDefault="0082702B" w:rsidP="0082702B">
      <w:pPr>
        <w:pStyle w:val="Heading2"/>
      </w:pPr>
      <w:bookmarkStart w:id="4" w:name="_Toc529878108"/>
      <w:r>
        <w:t xml:space="preserve">Saving data on </w:t>
      </w:r>
      <w:proofErr w:type="spellStart"/>
      <w:r>
        <w:t>Datastream</w:t>
      </w:r>
      <w:proofErr w:type="spellEnd"/>
      <w:r>
        <w:t xml:space="preserve"> OR </w:t>
      </w:r>
      <w:proofErr w:type="spellStart"/>
      <w:r>
        <w:t>Eikon</w:t>
      </w:r>
      <w:proofErr w:type="spellEnd"/>
      <w:r>
        <w:t xml:space="preserve"> in Excel</w:t>
      </w:r>
      <w:bookmarkEnd w:id="4"/>
    </w:p>
    <w:p w14:paraId="22384977" w14:textId="77777777" w:rsidR="0082702B" w:rsidRDefault="0082702B" w:rsidP="00B57D25">
      <w:pPr>
        <w:jc w:val="both"/>
      </w:pPr>
      <w:r>
        <w:br/>
        <w:t xml:space="preserve">To save your work click on File </w:t>
      </w:r>
      <w:r>
        <w:sym w:font="Wingdings" w:char="F0E0"/>
      </w:r>
      <w:r>
        <w:t xml:space="preserve"> Save As and double click on OneDrive – University of Glasgow. </w:t>
      </w:r>
    </w:p>
    <w:p w14:paraId="646730C5" w14:textId="77777777" w:rsidR="0082702B" w:rsidRDefault="0082702B" w:rsidP="00B57D25">
      <w:pPr>
        <w:jc w:val="both"/>
      </w:pPr>
      <w:r>
        <w:t xml:space="preserve">Please note that you should always </w:t>
      </w:r>
      <w:r w:rsidRPr="009B4A72">
        <w:t xml:space="preserve">log in to Microsoft Excel with your University Email address and Password </w:t>
      </w:r>
      <w:r w:rsidRPr="009B4A72">
        <w:rPr>
          <w:b/>
        </w:rPr>
        <w:t>when you first login</w:t>
      </w:r>
      <w:r w:rsidRPr="009B4A72">
        <w:t xml:space="preserve"> to </w:t>
      </w:r>
      <w:proofErr w:type="spellStart"/>
      <w:r w:rsidRPr="009B4A72">
        <w:lastRenderedPageBreak/>
        <w:t>Datastream</w:t>
      </w:r>
      <w:proofErr w:type="spellEnd"/>
      <w:r w:rsidRPr="009B4A72">
        <w:t xml:space="preserve"> or </w:t>
      </w:r>
      <w:proofErr w:type="spellStart"/>
      <w:r w:rsidRPr="009B4A72">
        <w:t>Eikon</w:t>
      </w:r>
      <w:proofErr w:type="spellEnd"/>
      <w:r w:rsidRPr="009B4A72">
        <w:t xml:space="preserve"> in Excel if you want to save any work to your OneDrive </w:t>
      </w:r>
      <w:proofErr w:type="spellStart"/>
      <w:r w:rsidRPr="009B4A72">
        <w:t>filestore</w:t>
      </w:r>
      <w:proofErr w:type="spellEnd"/>
      <w:r>
        <w:t>.</w:t>
      </w:r>
    </w:p>
    <w:p w14:paraId="65C6EDE6" w14:textId="77777777" w:rsidR="0082702B" w:rsidRDefault="0082702B" w:rsidP="0082702B">
      <w:pPr>
        <w:pStyle w:val="Heading2"/>
      </w:pPr>
      <w:bookmarkStart w:id="5" w:name="_Toc529878109"/>
      <w:r>
        <w:t xml:space="preserve">Logging out of </w:t>
      </w:r>
      <w:proofErr w:type="spellStart"/>
      <w:r>
        <w:t>Datastream</w:t>
      </w:r>
      <w:proofErr w:type="spellEnd"/>
      <w:r>
        <w:t xml:space="preserve"> or </w:t>
      </w:r>
      <w:proofErr w:type="spellStart"/>
      <w:r>
        <w:t>Eikon</w:t>
      </w:r>
      <w:proofErr w:type="spellEnd"/>
      <w:r>
        <w:t xml:space="preserve"> for Excel</w:t>
      </w:r>
      <w:bookmarkEnd w:id="5"/>
    </w:p>
    <w:p w14:paraId="1BA185D2" w14:textId="77777777" w:rsidR="0082702B" w:rsidRDefault="00CF07EE" w:rsidP="0082702B">
      <w:pPr>
        <w:ind w:left="4320" w:firstLine="720"/>
      </w:pPr>
      <w:r>
        <w:rPr>
          <w:noProof/>
          <w:lang w:eastAsia="en-GB"/>
        </w:rPr>
        <w:object w:dxaOrig="1440" w:dyaOrig="1440" w14:anchorId="2703FD16">
          <v:shape id="_x0000_s1075" type="#_x0000_t75" style="position:absolute;left:0;text-align:left;margin-left:2.7pt;margin-top:11.95pt;width:226.5pt;height:122.9pt;z-index:251761664;mso-position-horizontal-relative:text;mso-position-vertical-relative:text" stroked="t" strokecolor="black [3213]" strokeweight="2.5pt">
            <v:imagedata r:id="rId36" o:title=""/>
            <w10:wrap type="square"/>
          </v:shape>
          <o:OLEObject Type="Embed" ProgID="Unknown" ShapeID="_x0000_s1075" DrawAspect="Content" ObjectID="_1603621980" r:id="rId37"/>
        </w:object>
      </w:r>
    </w:p>
    <w:p w14:paraId="1E978708" w14:textId="77777777" w:rsidR="0082702B" w:rsidRDefault="0082702B" w:rsidP="0082702B">
      <w:pPr>
        <w:ind w:left="4320"/>
        <w:jc w:val="both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15FE8F8" wp14:editId="077968DC">
                <wp:simplePos x="0" y="0"/>
                <wp:positionH relativeFrom="column">
                  <wp:posOffset>1546860</wp:posOffset>
                </wp:positionH>
                <wp:positionV relativeFrom="paragraph">
                  <wp:posOffset>213995</wp:posOffset>
                </wp:positionV>
                <wp:extent cx="708660" cy="190500"/>
                <wp:effectExtent l="19050" t="19050" r="15240" b="38100"/>
                <wp:wrapNone/>
                <wp:docPr id="10" name="Right Arrow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708660" cy="1905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1EB00A" id="Right Arrow 10" o:spid="_x0000_s1026" type="#_x0000_t13" style="position:absolute;margin-left:121.8pt;margin-top:16.85pt;width:55.8pt;height:15pt;rotation:180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" adj="18697" fillcolor="#4f81bd [3204]" strokecolor="#243f60 [1604]" strokeweight="2pt"/>
            </w:pict>
          </mc:Fallback>
        </mc:AlternateContent>
      </w:r>
      <w:r>
        <w:t xml:space="preserve">Once you have finished using </w:t>
      </w:r>
      <w:proofErr w:type="spellStart"/>
      <w:r>
        <w:t>Eikon</w:t>
      </w:r>
      <w:proofErr w:type="spellEnd"/>
      <w:r>
        <w:t xml:space="preserve"> or </w:t>
      </w:r>
      <w:proofErr w:type="spellStart"/>
      <w:r>
        <w:t>Datastream</w:t>
      </w:r>
      <w:proofErr w:type="spellEnd"/>
      <w:r>
        <w:t xml:space="preserve"> you </w:t>
      </w:r>
      <w:r w:rsidRPr="0057197D">
        <w:rPr>
          <w:b/>
        </w:rPr>
        <w:t>MUST sign out of Excel</w:t>
      </w:r>
      <w:r>
        <w:t>. Click on your name at the top right of the screen, choose Switch Accounts and the click Sign Out and then Sign Out when it appears next to your name.</w:t>
      </w:r>
    </w:p>
    <w:p w14:paraId="36240B29" w14:textId="77777777" w:rsidR="0082702B" w:rsidRDefault="0082702B"/>
    <w:p w14:paraId="1FCCE1CA" w14:textId="77777777" w:rsidR="0082702B" w:rsidRDefault="0082702B"/>
    <w:p w14:paraId="11FEB736" w14:textId="77777777" w:rsidR="00A11C19" w:rsidRDefault="00975095" w:rsidP="00A11C19">
      <w:pPr>
        <w:pStyle w:val="Heading2"/>
      </w:pPr>
      <w:r>
        <w:t xml:space="preserve"> </w:t>
      </w:r>
      <w:bookmarkStart w:id="6" w:name="_Toc529878110"/>
      <w:r w:rsidR="004D6BAB">
        <w:t>Acc</w:t>
      </w:r>
      <w:r w:rsidR="001406DF">
        <w:t>e</w:t>
      </w:r>
      <w:r w:rsidR="004D6BAB">
        <w:t xml:space="preserve">ssing </w:t>
      </w:r>
      <w:proofErr w:type="spellStart"/>
      <w:r w:rsidR="004D6BAB">
        <w:t>Eikon</w:t>
      </w:r>
      <w:proofErr w:type="spellEnd"/>
      <w:r w:rsidR="00A11C19">
        <w:t xml:space="preserve"> Desktop</w:t>
      </w:r>
      <w:bookmarkEnd w:id="6"/>
    </w:p>
    <w:p w14:paraId="73C74843" w14:textId="77777777" w:rsidR="00A11C19" w:rsidRDefault="00A11C19" w:rsidP="00A11C19"/>
    <w:p w14:paraId="3F2C34A4" w14:textId="77777777" w:rsidR="00B57D25" w:rsidRDefault="00CF07EE" w:rsidP="00B57D25">
      <w:pPr>
        <w:jc w:val="both"/>
      </w:pPr>
      <w:r>
        <w:rPr>
          <w:noProof/>
          <w:lang w:eastAsia="en-GB"/>
        </w:rPr>
        <w:lastRenderedPageBreak/>
        <w:object w:dxaOrig="1440" w:dyaOrig="1440" w14:anchorId="48C61F69">
          <v:shape id="_x0000_s1074" type="#_x0000_t75" style="position:absolute;left:0;text-align:left;margin-left:.15pt;margin-top:101.95pt;width:324.7pt;height:306.25pt;z-index:251759616;mso-position-horizontal-relative:text;mso-position-vertical-relative:text">
            <v:imagedata r:id="rId16" o:title=""/>
            <w10:wrap type="square"/>
          </v:shape>
          <o:OLEObject Type="Embed" ProgID="Unknown" ShapeID="_x0000_s1074" DrawAspect="Content" ObjectID="_1603621981" r:id="rId38"/>
        </w:object>
      </w:r>
      <w:r>
        <w:rPr>
          <w:noProof/>
          <w:lang w:eastAsia="en-GB"/>
        </w:rPr>
        <w:object w:dxaOrig="1440" w:dyaOrig="1440" w14:anchorId="73AFEA70">
          <v:shape id="_x0000_s1073" type="#_x0000_t75" style="position:absolute;left:0;text-align:left;margin-left:.15pt;margin-top:5pt;width:47.35pt;height:64.85pt;z-index:251758592;mso-position-horizontal-relative:text;mso-position-vertical-relative:text">
            <v:imagedata r:id="rId18" o:title=""/>
            <w10:wrap type="square"/>
          </v:shape>
          <o:OLEObject Type="Embed" ProgID="Unknown" ShapeID="_x0000_s1073" DrawAspect="Content" ObjectID="_1603621982" r:id="rId39"/>
        </w:object>
      </w:r>
      <w:r w:rsidR="0082702B">
        <w:t>If you would prefer to acces</w:t>
      </w:r>
      <w:r w:rsidR="00721108">
        <w:t>s</w:t>
      </w:r>
      <w:r w:rsidR="0082702B">
        <w:t xml:space="preserve"> the</w:t>
      </w:r>
      <w:r w:rsidR="00B42A55">
        <w:t xml:space="preserve"> </w:t>
      </w:r>
      <w:proofErr w:type="spellStart"/>
      <w:r w:rsidR="00B42A55">
        <w:t>Eikon</w:t>
      </w:r>
      <w:proofErr w:type="spellEnd"/>
      <w:r w:rsidR="00A11C19">
        <w:t xml:space="preserve"> desktop </w:t>
      </w:r>
      <w:r w:rsidR="0082702B">
        <w:t xml:space="preserve">directly, without Excel, </w:t>
      </w:r>
      <w:r w:rsidR="00721108">
        <w:t xml:space="preserve">you should choose the </w:t>
      </w:r>
      <w:proofErr w:type="spellStart"/>
      <w:r w:rsidR="00721108">
        <w:t>Eikon</w:t>
      </w:r>
      <w:proofErr w:type="spellEnd"/>
      <w:r w:rsidR="00721108">
        <w:t xml:space="preserve"> Desktop Icon from the virtual desktop. This </w:t>
      </w:r>
      <w:r w:rsidR="00A11C19">
        <w:t xml:space="preserve">will allow you to </w:t>
      </w:r>
      <w:r w:rsidR="00722210">
        <w:t xml:space="preserve">explore </w:t>
      </w:r>
      <w:proofErr w:type="spellStart"/>
      <w:r w:rsidR="00722210">
        <w:t>Eikon</w:t>
      </w:r>
      <w:proofErr w:type="spellEnd"/>
      <w:r w:rsidR="00722210">
        <w:t xml:space="preserve"> data further and view rich asset-specific content, news, research, estimates, prices, and more</w:t>
      </w:r>
      <w:r w:rsidR="00721108">
        <w:t>. Once you have been successfully connected, t</w:t>
      </w:r>
      <w:r w:rsidR="000D3DA7">
        <w:t xml:space="preserve">he </w:t>
      </w:r>
      <w:proofErr w:type="spellStart"/>
      <w:r w:rsidR="000D3DA7">
        <w:t>Eikon</w:t>
      </w:r>
      <w:proofErr w:type="spellEnd"/>
      <w:r w:rsidR="000D3DA7">
        <w:t xml:space="preserve"> Search box will appear at the top of virtual desktop – you can search by company, indices etc</w:t>
      </w:r>
      <w:r w:rsidR="00B57D25">
        <w:t>.</w:t>
      </w:r>
    </w:p>
    <w:p w14:paraId="1DEC4CA0" w14:textId="77777777" w:rsidR="000D3DA7" w:rsidRDefault="000D3DA7" w:rsidP="00A11C19">
      <w:r>
        <w:object w:dxaOrig="10753" w:dyaOrig="264" w14:anchorId="3EC1CF16">
          <v:shape id="_x0000_i1040" type="#_x0000_t75" style="width:450.6pt;height:10.2pt" o:ole="">
            <v:imagedata r:id="rId40" o:title=""/>
          </v:shape>
          <o:OLEObject Type="Embed" ProgID="Unknown" ShapeID="_x0000_i1040" DrawAspect="Content" ObjectID="_1603621969" r:id="rId41"/>
        </w:object>
      </w:r>
    </w:p>
    <w:p w14:paraId="0D444FD3" w14:textId="77777777" w:rsidR="0082702B" w:rsidRPr="000D3DA7" w:rsidRDefault="00B57D25" w:rsidP="000D3DA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67198274" wp14:editId="58AE7EAC">
                <wp:simplePos x="0" y="0"/>
                <wp:positionH relativeFrom="column">
                  <wp:posOffset>3589020</wp:posOffset>
                </wp:positionH>
                <wp:positionV relativeFrom="paragraph">
                  <wp:posOffset>121920</wp:posOffset>
                </wp:positionV>
                <wp:extent cx="121920" cy="289560"/>
                <wp:effectExtent l="19050" t="0" r="30480" b="34290"/>
                <wp:wrapNone/>
                <wp:docPr id="25" name="Down Arrow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" cy="289560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334274" id="Down Arrow 25" o:spid="_x0000_s1026" type="#_x0000_t67" style="position:absolute;margin-left:282.6pt;margin-top:9.6pt;width:9.6pt;height:22.8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" adj="17053" fillcolor="red" strokecolor="red" strokeweight="2pt"/>
            </w:pict>
          </mc:Fallback>
        </mc:AlternateContent>
      </w:r>
      <w:r w:rsidR="00CF07EE">
        <w:rPr>
          <w:noProof/>
        </w:rPr>
        <w:object w:dxaOrig="1440" w:dyaOrig="1440" w14:anchorId="075C474D">
          <v:shape id="_x0000_s1077" type="#_x0000_t75" style="position:absolute;margin-left:28.8pt;margin-top:32.5pt;width:273.6pt;height:203.35pt;z-index:251767808;mso-position-horizontal-relative:text;mso-position-vertical-relative:text">
            <v:imagedata r:id="rId42" o:title=""/>
          </v:shape>
          <o:OLEObject Type="Embed" ProgID="Unknown" ShapeID="_x0000_s1077" DrawAspect="Content" ObjectID="_1603621983" r:id="rId43"/>
        </w:object>
      </w:r>
      <w:r w:rsidR="000D3DA7">
        <w:t>Click on the screen maximise option at the top of the screen for full screen view.</w:t>
      </w:r>
    </w:p>
    <w:p w14:paraId="10B6FFE3" w14:textId="77777777" w:rsidR="00A11C19" w:rsidRDefault="00A11C19" w:rsidP="00A11C19"/>
    <w:p w14:paraId="57835DB6" w14:textId="77777777" w:rsidR="0082702B" w:rsidRDefault="00B57D25" w:rsidP="0082702B">
      <w:r>
        <w:t xml:space="preserve"> </w:t>
      </w:r>
    </w:p>
    <w:p w14:paraId="65AEFC70" w14:textId="77777777" w:rsidR="00A11C19" w:rsidRDefault="00A11C19" w:rsidP="00A11C19"/>
    <w:p w14:paraId="05172F0E" w14:textId="77777777" w:rsidR="00B42A55" w:rsidRDefault="00B42A55" w:rsidP="001C75A4">
      <w:pPr>
        <w:rPr>
          <w:rFonts w:ascii="Arial" w:hAnsi="Arial" w:cs="Arial"/>
          <w:sz w:val="24"/>
          <w:szCs w:val="24"/>
        </w:rPr>
      </w:pPr>
    </w:p>
    <w:p w14:paraId="6574E1CF" w14:textId="77777777" w:rsidR="0082702B" w:rsidRDefault="0082702B" w:rsidP="001C75A4">
      <w:pPr>
        <w:rPr>
          <w:rFonts w:ascii="Arial" w:hAnsi="Arial" w:cs="Arial"/>
          <w:sz w:val="24"/>
          <w:szCs w:val="24"/>
        </w:rPr>
      </w:pPr>
    </w:p>
    <w:p w14:paraId="5007A51B" w14:textId="77777777" w:rsidR="00A34D71" w:rsidRDefault="00A34D71" w:rsidP="001C75A4">
      <w:pPr>
        <w:rPr>
          <w:rFonts w:ascii="Arial" w:hAnsi="Arial" w:cs="Arial"/>
          <w:sz w:val="24"/>
          <w:szCs w:val="24"/>
        </w:rPr>
      </w:pPr>
    </w:p>
    <w:p w14:paraId="5055CDA8" w14:textId="77777777" w:rsidR="00A34D71" w:rsidRDefault="00A34D71" w:rsidP="001C75A4">
      <w:pPr>
        <w:rPr>
          <w:rFonts w:ascii="Arial" w:hAnsi="Arial" w:cs="Arial"/>
          <w:sz w:val="24"/>
          <w:szCs w:val="24"/>
        </w:rPr>
      </w:pPr>
    </w:p>
    <w:p w14:paraId="06BF7F80" w14:textId="77777777" w:rsidR="00A34D71" w:rsidRDefault="00A34D71" w:rsidP="001C75A4">
      <w:pPr>
        <w:rPr>
          <w:rFonts w:ascii="Arial" w:hAnsi="Arial" w:cs="Arial"/>
          <w:sz w:val="24"/>
          <w:szCs w:val="24"/>
        </w:rPr>
      </w:pPr>
    </w:p>
    <w:p w14:paraId="7B8B0054" w14:textId="77777777" w:rsidR="0082702B" w:rsidRPr="00A6539B" w:rsidRDefault="0082702B" w:rsidP="001C75A4">
      <w:pPr>
        <w:rPr>
          <w:rFonts w:ascii="Arial" w:hAnsi="Arial" w:cs="Arial"/>
          <w:sz w:val="24"/>
          <w:szCs w:val="24"/>
        </w:rPr>
      </w:pPr>
    </w:p>
    <w:p w14:paraId="1E988483" w14:textId="77777777" w:rsidR="004D6BAB" w:rsidRPr="00246E06" w:rsidRDefault="000B3C7E" w:rsidP="00246E06">
      <w:pPr>
        <w:pStyle w:val="Heading2"/>
      </w:pPr>
      <w:bookmarkStart w:id="7" w:name="_Toc529878111"/>
      <w:r w:rsidRPr="00246E06">
        <w:t>Sign out</w:t>
      </w:r>
      <w:bookmarkEnd w:id="7"/>
    </w:p>
    <w:p w14:paraId="5C2061F1" w14:textId="77777777" w:rsidR="00253412" w:rsidRPr="00253412" w:rsidRDefault="00253412">
      <w:r>
        <w:rPr>
          <w:strike/>
        </w:rPr>
        <w:br/>
      </w:r>
      <w:r w:rsidRPr="00253412">
        <w:t>When</w:t>
      </w:r>
      <w:r>
        <w:t xml:space="preserve"> you sign out of </w:t>
      </w:r>
      <w:proofErr w:type="spellStart"/>
      <w:r>
        <w:t>Eikon</w:t>
      </w:r>
      <w:proofErr w:type="spellEnd"/>
      <w:r>
        <w:t xml:space="preserve"> or </w:t>
      </w:r>
      <w:proofErr w:type="spellStart"/>
      <w:r>
        <w:t>Datastream</w:t>
      </w:r>
      <w:proofErr w:type="spellEnd"/>
      <w:r>
        <w:t xml:space="preserve"> on Excel or out of </w:t>
      </w:r>
      <w:proofErr w:type="spellStart"/>
      <w:r>
        <w:t>Eikon</w:t>
      </w:r>
      <w:proofErr w:type="spellEnd"/>
      <w:r>
        <w:t xml:space="preserve"> Desktop, you </w:t>
      </w:r>
      <w:proofErr w:type="gramStart"/>
      <w:r>
        <w:t>are automatically returned</w:t>
      </w:r>
      <w:proofErr w:type="gramEnd"/>
      <w:r>
        <w:t xml:space="preserve"> to the Virtual Desk – to sign out, click on the Logon Icon.</w:t>
      </w:r>
    </w:p>
    <w:p w14:paraId="615A37E9" w14:textId="77777777" w:rsidR="000B3C7E" w:rsidRDefault="00A34D71" w:rsidP="00A6539B">
      <w:pPr>
        <w:rPr>
          <w:rFonts w:cs="Arial"/>
        </w:rPr>
      </w:pPr>
      <w:r>
        <w:rPr>
          <w:rFonts w:cs="Arial"/>
          <w:noProof/>
          <w:lang w:eastAsia="en-GB"/>
        </w:rPr>
        <w:object w:dxaOrig="1440" w:dyaOrig="1440" w14:anchorId="7A281BB4">
          <v:shape id="_x0000_s1081" type="#_x0000_t75" style="position:absolute;margin-left:8.55pt;margin-top:2.85pt;width:324.7pt;height:306.25pt;z-index:251770880;mso-position-horizontal-relative:text;mso-position-vertical-relative:text">
            <v:imagedata r:id="rId16" o:title=""/>
            <w10:wrap type="square"/>
          </v:shape>
          <o:OLEObject Type="Embed" ProgID="Unknown" ShapeID="_x0000_s1081" DrawAspect="Content" ObjectID="_1603621984" r:id="rId44"/>
        </w:object>
      </w:r>
    </w:p>
    <w:p w14:paraId="5D1FCBEC" w14:textId="77777777" w:rsidR="009E72D7" w:rsidRPr="000B3C7E" w:rsidRDefault="00246E06" w:rsidP="00A6539B">
      <w:pPr>
        <w:rPr>
          <w:rFonts w:cs="Arial"/>
          <w:color w:val="FF0000"/>
        </w:rPr>
      </w:pPr>
      <w:r>
        <w:rPr>
          <w:rFonts w:cs="Arial"/>
          <w:color w:val="FF0000"/>
        </w:rPr>
        <w:br/>
      </w:r>
    </w:p>
    <w:p w14:paraId="27DEF441" w14:textId="77777777" w:rsidR="00246E06" w:rsidRDefault="00253412" w:rsidP="00B57D25">
      <w:pPr>
        <w:jc w:val="both"/>
        <w:rPr>
          <w:rFonts w:cs="Arial"/>
        </w:rPr>
      </w:pPr>
      <w:r>
        <w:rPr>
          <w:rFonts w:cs="Arial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FBBB436" wp14:editId="0EFD6425">
                <wp:simplePos x="0" y="0"/>
                <wp:positionH relativeFrom="column">
                  <wp:posOffset>457200</wp:posOffset>
                </wp:positionH>
                <wp:positionV relativeFrom="paragraph">
                  <wp:posOffset>364490</wp:posOffset>
                </wp:positionV>
                <wp:extent cx="472440" cy="167640"/>
                <wp:effectExtent l="0" t="0" r="22860" b="22860"/>
                <wp:wrapNone/>
                <wp:docPr id="14" name="Left Arrow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440" cy="167640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E965CF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Left Arrow 14" o:spid="_x0000_s1026" type="#_x0000_t66" style="position:absolute;margin-left:36pt;margin-top:28.7pt;width:37.2pt;height:13.2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" adj="3832" fillcolor="red" strokecolor="red" strokeweight="2pt"/>
            </w:pict>
          </mc:Fallback>
        </mc:AlternateContent>
      </w:r>
    </w:p>
    <w:sectPr w:rsidR="00246E06">
      <w:footerReference w:type="default" r:id="rId45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9868FD3" w14:textId="77777777" w:rsidR="00E53640" w:rsidRDefault="00E53640" w:rsidP="00BA4E95">
      <w:pPr>
        <w:spacing w:after="0" w:line="240" w:lineRule="auto"/>
      </w:pPr>
      <w:r>
        <w:separator/>
      </w:r>
    </w:p>
  </w:endnote>
  <w:endnote w:type="continuationSeparator" w:id="0">
    <w:p w14:paraId="3736B39C" w14:textId="77777777" w:rsidR="00E53640" w:rsidRDefault="00E53640" w:rsidP="00BA4E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88510702"/>
      <w:docPartObj>
        <w:docPartGallery w:val="Page Numbers (Bottom of Page)"/>
        <w:docPartUnique/>
      </w:docPartObj>
    </w:sdtPr>
    <w:sdtEndPr/>
    <w:sdtContent>
      <w:sdt>
        <w:sdtPr>
          <w:id w:val="-1669238322"/>
          <w:docPartObj>
            <w:docPartGallery w:val="Page Numbers (Top of Page)"/>
            <w:docPartUnique/>
          </w:docPartObj>
        </w:sdtPr>
        <w:sdtEndPr/>
        <w:sdtContent>
          <w:p w14:paraId="20BCF33D" w14:textId="5B3D660F" w:rsidR="00112BB3" w:rsidRDefault="00BA4E95">
            <w:pPr>
              <w:pStyle w:val="Footer"/>
              <w:jc w:val="center"/>
              <w:rPr>
                <w:b/>
                <w:bCs/>
                <w:sz w:val="24"/>
                <w:szCs w:val="24"/>
              </w:rPr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CF07EE"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CF07EE">
              <w:rPr>
                <w:b/>
                <w:bCs/>
                <w:noProof/>
              </w:rPr>
              <w:t>8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  <w:p w14:paraId="0BCC303F" w14:textId="77777777" w:rsidR="00BA4E95" w:rsidRDefault="00112BB3">
            <w:pPr>
              <w:pStyle w:val="Footer"/>
              <w:jc w:val="center"/>
            </w:pPr>
            <w:r w:rsidRPr="00F15C2E">
              <w:rPr>
                <w:sz w:val="20"/>
                <w:szCs w:val="20"/>
              </w:rPr>
              <w:t xml:space="preserve">This </w:t>
            </w:r>
            <w:r>
              <w:rPr>
                <w:sz w:val="20"/>
                <w:szCs w:val="20"/>
              </w:rPr>
              <w:t xml:space="preserve">work is created by XXXX </w:t>
            </w:r>
            <w:r w:rsidRPr="00F15C2E">
              <w:rPr>
                <w:sz w:val="20"/>
                <w:szCs w:val="20"/>
              </w:rPr>
              <w:t>for the University of Glasgow Library</w:t>
            </w:r>
            <w:r>
              <w:rPr>
                <w:sz w:val="20"/>
                <w:szCs w:val="20"/>
              </w:rPr>
              <w:t xml:space="preserve"> Knowledge Base and</w:t>
            </w:r>
            <w:r w:rsidRPr="00F15C2E">
              <w:rPr>
                <w:sz w:val="20"/>
                <w:szCs w:val="20"/>
              </w:rPr>
              <w:t xml:space="preserve"> is licensed  </w:t>
            </w:r>
            <w:r w:rsidRPr="00F15C2E">
              <w:rPr>
                <w:sz w:val="20"/>
                <w:szCs w:val="20"/>
              </w:rPr>
              <w:br/>
            </w:r>
            <w:r>
              <w:rPr>
                <w:sz w:val="20"/>
                <w:szCs w:val="20"/>
              </w:rPr>
              <w:t xml:space="preserve">               </w:t>
            </w:r>
            <w:r w:rsidRPr="00F15C2E">
              <w:rPr>
                <w:sz w:val="20"/>
                <w:szCs w:val="20"/>
              </w:rPr>
              <w:t xml:space="preserve">under a </w:t>
            </w:r>
            <w:hyperlink r:id="rId1" w:tgtFrame="_blank" w:history="1">
              <w:r w:rsidRPr="00F15C2E">
                <w:rPr>
                  <w:rStyle w:val="Hyperlink"/>
                  <w:sz w:val="20"/>
                  <w:szCs w:val="20"/>
                </w:rPr>
                <w:t>Creative Commons Attribution-Non Commercial-</w:t>
              </w:r>
              <w:proofErr w:type="spellStart"/>
              <w:r w:rsidRPr="00F15C2E">
                <w:rPr>
                  <w:rStyle w:val="Hyperlink"/>
                  <w:sz w:val="20"/>
                  <w:szCs w:val="20"/>
                </w:rPr>
                <w:t>ShareAlike</w:t>
              </w:r>
              <w:proofErr w:type="spellEnd"/>
              <w:r w:rsidRPr="00F15C2E">
                <w:rPr>
                  <w:rStyle w:val="Hyperlink"/>
                  <w:sz w:val="20"/>
                  <w:szCs w:val="20"/>
                </w:rPr>
                <w:t xml:space="preserve"> 4.0 International License</w:t>
              </w:r>
            </w:hyperlink>
          </w:p>
        </w:sdtContent>
      </w:sdt>
    </w:sdtContent>
  </w:sdt>
  <w:p w14:paraId="3363A67F" w14:textId="77777777" w:rsidR="00BA4E95" w:rsidRDefault="00112BB3">
    <w:pPr>
      <w:pStyle w:val="Footer"/>
    </w:pPr>
    <w:r>
      <w:t xml:space="preserve">                                                                               </w:t>
    </w:r>
    <w:r>
      <w:rPr>
        <w:noProof/>
        <w:lang w:eastAsia="en-GB"/>
      </w:rPr>
      <w:drawing>
        <wp:inline distT="0" distB="0" distL="0" distR="0" wp14:anchorId="0DDEA53C" wp14:editId="3175941D">
          <wp:extent cx="742950" cy="300341"/>
          <wp:effectExtent l="0" t="0" r="0" b="5080"/>
          <wp:docPr id="33" name="Picture 33">
            <a:hlinkClick xmlns:a="http://schemas.openxmlformats.org/drawingml/2006/main" r:id="rId1" tgtFrame="_blank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c image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2856" cy="30434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9167944" w14:textId="77777777" w:rsidR="00E53640" w:rsidRDefault="00E53640" w:rsidP="00BA4E95">
      <w:pPr>
        <w:spacing w:after="0" w:line="240" w:lineRule="auto"/>
      </w:pPr>
      <w:r>
        <w:separator/>
      </w:r>
    </w:p>
  </w:footnote>
  <w:footnote w:type="continuationSeparator" w:id="0">
    <w:p w14:paraId="7DFC346A" w14:textId="77777777" w:rsidR="00E53640" w:rsidRDefault="00E53640" w:rsidP="00BA4E9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C573512"/>
    <w:multiLevelType w:val="hybridMultilevel"/>
    <w:tmpl w:val="458EDD0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B9A3247"/>
    <w:multiLevelType w:val="hybridMultilevel"/>
    <w:tmpl w:val="0FE29DC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4E95"/>
    <w:rsid w:val="0001098F"/>
    <w:rsid w:val="00014073"/>
    <w:rsid w:val="00016EB0"/>
    <w:rsid w:val="00031867"/>
    <w:rsid w:val="000415EC"/>
    <w:rsid w:val="00084CA4"/>
    <w:rsid w:val="00087366"/>
    <w:rsid w:val="000902ED"/>
    <w:rsid w:val="000A2BED"/>
    <w:rsid w:val="000B3C7E"/>
    <w:rsid w:val="000D3DA7"/>
    <w:rsid w:val="000D4235"/>
    <w:rsid w:val="000F14E9"/>
    <w:rsid w:val="00101566"/>
    <w:rsid w:val="00112BB3"/>
    <w:rsid w:val="001406DF"/>
    <w:rsid w:val="001417CF"/>
    <w:rsid w:val="00172C7D"/>
    <w:rsid w:val="001750C4"/>
    <w:rsid w:val="001A5A18"/>
    <w:rsid w:val="001C75A4"/>
    <w:rsid w:val="001F3E39"/>
    <w:rsid w:val="001F512E"/>
    <w:rsid w:val="0021750C"/>
    <w:rsid w:val="00246E06"/>
    <w:rsid w:val="00253412"/>
    <w:rsid w:val="002A7A4E"/>
    <w:rsid w:val="002B5C73"/>
    <w:rsid w:val="002C0B3E"/>
    <w:rsid w:val="003678B6"/>
    <w:rsid w:val="003D36B5"/>
    <w:rsid w:val="003D422D"/>
    <w:rsid w:val="004079A2"/>
    <w:rsid w:val="00425DEB"/>
    <w:rsid w:val="00471879"/>
    <w:rsid w:val="004D6BAB"/>
    <w:rsid w:val="004F71E5"/>
    <w:rsid w:val="005121DA"/>
    <w:rsid w:val="005351E0"/>
    <w:rsid w:val="0057197D"/>
    <w:rsid w:val="005C5ACA"/>
    <w:rsid w:val="005C5B00"/>
    <w:rsid w:val="005D6BA8"/>
    <w:rsid w:val="0065749E"/>
    <w:rsid w:val="006F6AF5"/>
    <w:rsid w:val="00704B40"/>
    <w:rsid w:val="00721108"/>
    <w:rsid w:val="00722210"/>
    <w:rsid w:val="007824B0"/>
    <w:rsid w:val="007D2055"/>
    <w:rsid w:val="007E006F"/>
    <w:rsid w:val="0082702B"/>
    <w:rsid w:val="00830388"/>
    <w:rsid w:val="00832C66"/>
    <w:rsid w:val="008379B3"/>
    <w:rsid w:val="008576AE"/>
    <w:rsid w:val="008C067F"/>
    <w:rsid w:val="008D6CE7"/>
    <w:rsid w:val="008F1422"/>
    <w:rsid w:val="009234A1"/>
    <w:rsid w:val="009518AD"/>
    <w:rsid w:val="00975095"/>
    <w:rsid w:val="00980547"/>
    <w:rsid w:val="00987DF9"/>
    <w:rsid w:val="00990EDA"/>
    <w:rsid w:val="009B2319"/>
    <w:rsid w:val="009B4A72"/>
    <w:rsid w:val="009E1133"/>
    <w:rsid w:val="009E72D7"/>
    <w:rsid w:val="009F3525"/>
    <w:rsid w:val="00A05E48"/>
    <w:rsid w:val="00A11C19"/>
    <w:rsid w:val="00A34D71"/>
    <w:rsid w:val="00A515AF"/>
    <w:rsid w:val="00A51EE9"/>
    <w:rsid w:val="00A6539B"/>
    <w:rsid w:val="00AC3896"/>
    <w:rsid w:val="00B0011A"/>
    <w:rsid w:val="00B42A55"/>
    <w:rsid w:val="00B57D25"/>
    <w:rsid w:val="00B86052"/>
    <w:rsid w:val="00B92141"/>
    <w:rsid w:val="00BA4E95"/>
    <w:rsid w:val="00C06755"/>
    <w:rsid w:val="00C27674"/>
    <w:rsid w:val="00C3650A"/>
    <w:rsid w:val="00C45AB0"/>
    <w:rsid w:val="00CB47BD"/>
    <w:rsid w:val="00CB739C"/>
    <w:rsid w:val="00CF07EE"/>
    <w:rsid w:val="00D22811"/>
    <w:rsid w:val="00D508E4"/>
    <w:rsid w:val="00D55657"/>
    <w:rsid w:val="00D83FE9"/>
    <w:rsid w:val="00DC29BF"/>
    <w:rsid w:val="00DF43E6"/>
    <w:rsid w:val="00DF6816"/>
    <w:rsid w:val="00E05594"/>
    <w:rsid w:val="00E07DA5"/>
    <w:rsid w:val="00E300CA"/>
    <w:rsid w:val="00E53640"/>
    <w:rsid w:val="00E73B9F"/>
    <w:rsid w:val="00E819AD"/>
    <w:rsid w:val="00E828C2"/>
    <w:rsid w:val="00EC2045"/>
    <w:rsid w:val="00EE36C7"/>
    <w:rsid w:val="00F11C10"/>
    <w:rsid w:val="00F33007"/>
    <w:rsid w:val="00F37259"/>
    <w:rsid w:val="00F51CF8"/>
    <w:rsid w:val="00F55850"/>
    <w:rsid w:val="00FE20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/>
    <o:shapelayout v:ext="edit">
      <o:idmap v:ext="edit" data="1"/>
    </o:shapelayout>
  </w:shapeDefaults>
  <w:decimalSymbol w:val="."/>
  <w:listSeparator w:val=","/>
  <w14:docId w14:val="1FC26062"/>
  <w15:docId w15:val="{F882ED12-D439-4EF6-B17E-9B38BF87B0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A4E95"/>
  </w:style>
  <w:style w:type="paragraph" w:styleId="Heading1">
    <w:name w:val="heading 1"/>
    <w:basedOn w:val="Normal"/>
    <w:next w:val="Normal"/>
    <w:link w:val="Heading1Char"/>
    <w:uiPriority w:val="9"/>
    <w:qFormat/>
    <w:rsid w:val="00E300CA"/>
    <w:pPr>
      <w:keepNext/>
      <w:keepLines/>
      <w:pBdr>
        <w:bottom w:val="single" w:sz="4" w:space="1" w:color="auto"/>
        <w:right w:val="single" w:sz="4" w:space="4" w:color="auto"/>
      </w:pBdr>
      <w:spacing w:before="480" w:after="0"/>
      <w:outlineLvl w:val="0"/>
    </w:pPr>
    <w:rPr>
      <w:rFonts w:ascii="Calibri" w:eastAsiaTheme="majorEastAsia" w:hAnsi="Calibri" w:cstheme="majorBidi"/>
      <w:b/>
      <w:bCs/>
      <w:color w:val="003865"/>
      <w:sz w:val="40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300CA"/>
    <w:pPr>
      <w:keepNext/>
      <w:keepLines/>
      <w:shd w:val="clear" w:color="auto" w:fill="003865"/>
      <w:spacing w:before="200" w:after="0"/>
      <w:outlineLvl w:val="1"/>
    </w:pPr>
    <w:rPr>
      <w:rFonts w:eastAsiaTheme="majorEastAsia" w:cstheme="majorBidi"/>
      <w:bCs/>
      <w:color w:val="FFFFFF" w:themeColor="background1"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300CA"/>
    <w:pPr>
      <w:keepNext/>
      <w:keepLines/>
      <w:pBdr>
        <w:top w:val="single" w:sz="4" w:space="1" w:color="auto"/>
        <w:right w:val="single" w:sz="4" w:space="4" w:color="auto"/>
      </w:pBdr>
      <w:spacing w:before="200" w:after="0"/>
      <w:outlineLvl w:val="2"/>
    </w:pPr>
    <w:rPr>
      <w:rFonts w:ascii="Calibri" w:eastAsiaTheme="majorEastAsia" w:hAnsi="Calibri" w:cstheme="majorBidi"/>
      <w:b/>
      <w:bCs/>
      <w:color w:val="003865"/>
      <w:sz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300CA"/>
    <w:rPr>
      <w:rFonts w:ascii="Calibri" w:eastAsiaTheme="majorEastAsia" w:hAnsi="Calibri" w:cstheme="majorBidi"/>
      <w:b/>
      <w:bCs/>
      <w:color w:val="003865"/>
      <w:sz w:val="40"/>
      <w:szCs w:val="28"/>
    </w:rPr>
  </w:style>
  <w:style w:type="paragraph" w:styleId="TOCHeading">
    <w:name w:val="TOC Heading"/>
    <w:basedOn w:val="Heading1"/>
    <w:next w:val="Normal"/>
    <w:uiPriority w:val="39"/>
    <w:unhideWhenUsed/>
    <w:qFormat/>
    <w:rsid w:val="00BA4E95"/>
    <w:pPr>
      <w:outlineLvl w:val="9"/>
    </w:pPr>
    <w:rPr>
      <w:lang w:val="en-US"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A4E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4E9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BA4E9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A4E95"/>
  </w:style>
  <w:style w:type="paragraph" w:styleId="Footer">
    <w:name w:val="footer"/>
    <w:basedOn w:val="Normal"/>
    <w:link w:val="FooterChar"/>
    <w:uiPriority w:val="99"/>
    <w:unhideWhenUsed/>
    <w:rsid w:val="00BA4E9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A4E95"/>
  </w:style>
  <w:style w:type="character" w:styleId="Hyperlink">
    <w:name w:val="Hyperlink"/>
    <w:basedOn w:val="DefaultParagraphFont"/>
    <w:uiPriority w:val="99"/>
    <w:unhideWhenUsed/>
    <w:rsid w:val="00112BB3"/>
    <w:rPr>
      <w:color w:val="0000FF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E300CA"/>
    <w:rPr>
      <w:rFonts w:eastAsiaTheme="majorEastAsia" w:cstheme="majorBidi"/>
      <w:bCs/>
      <w:color w:val="FFFFFF" w:themeColor="background1"/>
      <w:sz w:val="36"/>
      <w:szCs w:val="26"/>
      <w:shd w:val="clear" w:color="auto" w:fill="003865"/>
    </w:rPr>
  </w:style>
  <w:style w:type="character" w:customStyle="1" w:styleId="Heading3Char">
    <w:name w:val="Heading 3 Char"/>
    <w:basedOn w:val="DefaultParagraphFont"/>
    <w:link w:val="Heading3"/>
    <w:uiPriority w:val="9"/>
    <w:rsid w:val="00E300CA"/>
    <w:rPr>
      <w:rFonts w:ascii="Calibri" w:eastAsiaTheme="majorEastAsia" w:hAnsi="Calibri" w:cstheme="majorBidi"/>
      <w:b/>
      <w:bCs/>
      <w:color w:val="003865"/>
      <w:sz w:val="36"/>
    </w:rPr>
  </w:style>
  <w:style w:type="paragraph" w:styleId="TOAHeading">
    <w:name w:val="toa heading"/>
    <w:basedOn w:val="Normal"/>
    <w:next w:val="Normal"/>
    <w:uiPriority w:val="99"/>
    <w:semiHidden/>
    <w:unhideWhenUsed/>
    <w:rsid w:val="007D2055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table" w:styleId="TableGrid">
    <w:name w:val="Table Grid"/>
    <w:basedOn w:val="TableNormal"/>
    <w:uiPriority w:val="59"/>
    <w:rsid w:val="005351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425DEB"/>
    <w:pPr>
      <w:spacing w:after="0" w:line="240" w:lineRule="auto"/>
    </w:pPr>
  </w:style>
  <w:style w:type="paragraph" w:styleId="TOC1">
    <w:name w:val="toc 1"/>
    <w:basedOn w:val="Normal"/>
    <w:next w:val="Normal"/>
    <w:autoRedefine/>
    <w:uiPriority w:val="39"/>
    <w:unhideWhenUsed/>
    <w:rsid w:val="00016EB0"/>
    <w:pPr>
      <w:spacing w:after="100"/>
    </w:pPr>
  </w:style>
  <w:style w:type="paragraph" w:styleId="ListParagraph">
    <w:name w:val="List Paragraph"/>
    <w:basedOn w:val="Normal"/>
    <w:uiPriority w:val="34"/>
    <w:qFormat/>
    <w:rsid w:val="00A05E48"/>
    <w:pPr>
      <w:ind w:left="720"/>
      <w:contextualSpacing/>
    </w:pPr>
  </w:style>
  <w:style w:type="paragraph" w:styleId="TOC2">
    <w:name w:val="toc 2"/>
    <w:basedOn w:val="Normal"/>
    <w:next w:val="Normal"/>
    <w:autoRedefine/>
    <w:uiPriority w:val="39"/>
    <w:unhideWhenUsed/>
    <w:rsid w:val="00B42A55"/>
    <w:pPr>
      <w:spacing w:after="100"/>
      <w:ind w:left="220"/>
    </w:pPr>
  </w:style>
  <w:style w:type="character" w:styleId="FollowedHyperlink">
    <w:name w:val="FollowedHyperlink"/>
    <w:basedOn w:val="DefaultParagraphFont"/>
    <w:uiPriority w:val="99"/>
    <w:semiHidden/>
    <w:unhideWhenUsed/>
    <w:rsid w:val="00722210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5796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551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3.png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9" Type="http://schemas.openxmlformats.org/officeDocument/2006/relationships/oleObject" Target="embeddings/oleObject15.bin"/><Relationship Id="rId3" Type="http://schemas.openxmlformats.org/officeDocument/2006/relationships/styles" Target="styles.xml"/><Relationship Id="rId21" Type="http://schemas.openxmlformats.org/officeDocument/2006/relationships/oleObject" Target="embeddings/oleObject5.bin"/><Relationship Id="rId34" Type="http://schemas.openxmlformats.org/officeDocument/2006/relationships/oleObject" Target="embeddings/oleObject12.bin"/><Relationship Id="rId42" Type="http://schemas.openxmlformats.org/officeDocument/2006/relationships/image" Target="media/image16.pn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oleObject" Target="embeddings/oleObject3.bin"/><Relationship Id="rId25" Type="http://schemas.openxmlformats.org/officeDocument/2006/relationships/oleObject" Target="embeddings/oleObject7.bin"/><Relationship Id="rId33" Type="http://schemas.openxmlformats.org/officeDocument/2006/relationships/oleObject" Target="embeddings/oleObject11.bin"/><Relationship Id="rId38" Type="http://schemas.openxmlformats.org/officeDocument/2006/relationships/oleObject" Target="embeddings/oleObject14.bin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oleObject" Target="embeddings/oleObject9.bin"/><Relationship Id="rId41" Type="http://schemas.openxmlformats.org/officeDocument/2006/relationships/oleObject" Target="embeddings/oleObject16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9.png"/><Relationship Id="rId32" Type="http://schemas.openxmlformats.org/officeDocument/2006/relationships/image" Target="media/image13.png"/><Relationship Id="rId37" Type="http://schemas.openxmlformats.org/officeDocument/2006/relationships/oleObject" Target="embeddings/oleObject13.bin"/><Relationship Id="rId40" Type="http://schemas.openxmlformats.org/officeDocument/2006/relationships/image" Target="media/image15.pn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6.bin"/><Relationship Id="rId28" Type="http://schemas.openxmlformats.org/officeDocument/2006/relationships/image" Target="media/image11.png"/><Relationship Id="rId36" Type="http://schemas.openxmlformats.org/officeDocument/2006/relationships/image" Target="media/image14.png"/><Relationship Id="rId10" Type="http://schemas.openxmlformats.org/officeDocument/2006/relationships/hyperlink" Target="https://storefront.gla.ac.uk/Citrix/EikonWeb/" TargetMode="External"/><Relationship Id="rId19" Type="http://schemas.openxmlformats.org/officeDocument/2006/relationships/oleObject" Target="embeddings/oleObject4.bin"/><Relationship Id="rId31" Type="http://schemas.openxmlformats.org/officeDocument/2006/relationships/oleObject" Target="embeddings/oleObject10.bin"/><Relationship Id="rId44" Type="http://schemas.openxmlformats.org/officeDocument/2006/relationships/oleObject" Target="embeddings/oleObject18.bin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oleObject" Target="embeddings/oleObject8.bin"/><Relationship Id="rId30" Type="http://schemas.openxmlformats.org/officeDocument/2006/relationships/image" Target="media/image12.png"/><Relationship Id="rId35" Type="http://schemas.openxmlformats.org/officeDocument/2006/relationships/hyperlink" Target="https://financial.thomsonreuters.com/content/dam/openweb/documents/pdf/financial/eikon-microsoft-office-add-in.pdf" TargetMode="External"/><Relationship Id="rId43" Type="http://schemas.openxmlformats.org/officeDocument/2006/relationships/oleObject" Target="embeddings/oleObject17.bin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7.jpg"/><Relationship Id="rId1" Type="http://schemas.openxmlformats.org/officeDocument/2006/relationships/hyperlink" Target="https://creativecommons.org/licenses/by-nc-sa/4.0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5A9276-1F4F-40AC-90BD-87833BD6E2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33929A14.dotm</Template>
  <TotalTime>32</TotalTime>
  <Pages>8</Pages>
  <Words>739</Words>
  <Characters>4214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Glasgow</Company>
  <LinksUpToDate>false</LinksUpToDate>
  <CharactersWithSpaces>4944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Greg Walters</dc:creator>
  <cp:lastModifiedBy>Kay Munro</cp:lastModifiedBy>
  <cp:revision>3</cp:revision>
  <cp:lastPrinted>2018-11-13T13:14:00Z</cp:lastPrinted>
  <dcterms:created xsi:type="dcterms:W3CDTF">2018-11-13T13:14:00Z</dcterms:created>
  <dcterms:modified xsi:type="dcterms:W3CDTF">2018-11-13T13:46:00Z</dcterms:modified>
</cp:coreProperties>
</file>